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97F8E9" w14:textId="77777777" w:rsidR="00ED385F" w:rsidRPr="006C260A" w:rsidRDefault="00ED385F" w:rsidP="00ED385F">
      <w:pPr>
        <w:spacing w:line="480" w:lineRule="exact"/>
        <w:jc w:val="center"/>
        <w:rPr>
          <w:rFonts w:ascii="微軟正黑體" w:eastAsia="微軟正黑體" w:hAnsi="微軟正黑體"/>
          <w:b/>
          <w:sz w:val="36"/>
          <w:szCs w:val="36"/>
        </w:rPr>
      </w:pPr>
      <w:r w:rsidRPr="006C260A">
        <w:rPr>
          <w:rFonts w:ascii="微軟正黑體" w:eastAsia="微軟正黑體" w:hAnsi="微軟正黑體" w:hint="eastAsia"/>
          <w:b/>
          <w:sz w:val="36"/>
          <w:szCs w:val="36"/>
        </w:rPr>
        <w:t>嘉南藥理大學職業安全衛生系</w:t>
      </w:r>
      <w:r w:rsidR="00F934C8">
        <w:rPr>
          <w:rFonts w:ascii="微軟正黑體" w:eastAsia="微軟正黑體" w:hAnsi="微軟正黑體" w:hint="eastAsia"/>
          <w:b/>
          <w:sz w:val="36"/>
          <w:szCs w:val="36"/>
        </w:rPr>
        <w:t>1</w:t>
      </w:r>
      <w:r w:rsidR="00F934C8">
        <w:rPr>
          <w:rFonts w:ascii="微軟正黑體" w:eastAsia="微軟正黑體" w:hAnsi="微軟正黑體"/>
          <w:b/>
          <w:sz w:val="36"/>
          <w:szCs w:val="36"/>
        </w:rPr>
        <w:t>14-1</w:t>
      </w:r>
      <w:r w:rsidRPr="006C260A">
        <w:rPr>
          <w:rFonts w:ascii="微軟正黑體" w:eastAsia="微軟正黑體" w:hAnsi="微軟正黑體" w:hint="eastAsia"/>
          <w:b/>
          <w:sz w:val="36"/>
          <w:szCs w:val="36"/>
        </w:rPr>
        <w:t>學生獎助學金申請</w:t>
      </w:r>
      <w:r w:rsidR="004C20D9">
        <w:rPr>
          <w:rFonts w:ascii="微軟正黑體" w:eastAsia="微軟正黑體" w:hAnsi="微軟正黑體" w:hint="eastAsia"/>
          <w:b/>
          <w:sz w:val="36"/>
          <w:szCs w:val="36"/>
        </w:rPr>
        <w:t>表</w:t>
      </w:r>
    </w:p>
    <w:p w14:paraId="5534A556" w14:textId="77777777" w:rsidR="00ED385F" w:rsidRPr="006C260A" w:rsidRDefault="00ED385F" w:rsidP="009D72B0">
      <w:pPr>
        <w:spacing w:line="0" w:lineRule="atLeast"/>
        <w:ind w:firstLineChars="100" w:firstLine="260"/>
        <w:rPr>
          <w:rFonts w:ascii="微軟正黑體" w:eastAsia="微軟正黑體" w:hAnsi="微軟正黑體" w:hint="eastAsia"/>
          <w:sz w:val="26"/>
          <w:szCs w:val="26"/>
          <w:u w:val="single"/>
        </w:rPr>
      </w:pPr>
      <w:r w:rsidRPr="006C260A">
        <w:rPr>
          <w:rFonts w:ascii="微軟正黑體" w:eastAsia="微軟正黑體" w:hAnsi="微軟正黑體" w:hint="eastAsia"/>
          <w:sz w:val="26"/>
          <w:szCs w:val="26"/>
        </w:rPr>
        <w:t>申請項目：</w:t>
      </w:r>
      <w:r w:rsidR="00B40F8D" w:rsidRPr="006C260A">
        <w:rPr>
          <w:rFonts w:ascii="標楷體" w:eastAsia="標楷體" w:hAnsi="標楷體" w:hint="eastAsia"/>
          <w:sz w:val="26"/>
          <w:szCs w:val="26"/>
        </w:rPr>
        <w:t>□</w:t>
      </w:r>
      <w:r w:rsidR="00655E81" w:rsidRPr="006C260A">
        <w:rPr>
          <w:rFonts w:ascii="微軟正黑體" w:eastAsia="微軟正黑體" w:hAnsi="微軟正黑體" w:hint="eastAsia"/>
          <w:sz w:val="26"/>
          <w:szCs w:val="26"/>
        </w:rPr>
        <w:t>系友助學金(</w:t>
      </w:r>
      <w:proofErr w:type="gramStart"/>
      <w:r w:rsidR="00655E81" w:rsidRPr="006C260A">
        <w:rPr>
          <w:rFonts w:ascii="微軟正黑體" w:eastAsia="微軟正黑體" w:hAnsi="微軟正黑體" w:hint="eastAsia"/>
          <w:sz w:val="26"/>
          <w:szCs w:val="26"/>
        </w:rPr>
        <w:t>需志工</w:t>
      </w:r>
      <w:proofErr w:type="gramEnd"/>
      <w:r w:rsidR="00655E81" w:rsidRPr="006C260A">
        <w:rPr>
          <w:rFonts w:ascii="微軟正黑體" w:eastAsia="微軟正黑體" w:hAnsi="微軟正黑體" w:hint="eastAsia"/>
          <w:sz w:val="26"/>
          <w:szCs w:val="26"/>
        </w:rPr>
        <w:t>服務</w:t>
      </w:r>
      <w:r w:rsidR="001F6AB0" w:rsidRPr="006C260A">
        <w:rPr>
          <w:rFonts w:ascii="微軟正黑體" w:eastAsia="微軟正黑體" w:hAnsi="微軟正黑體"/>
          <w:sz w:val="26"/>
          <w:szCs w:val="26"/>
        </w:rPr>
        <w:t>25</w:t>
      </w:r>
      <w:r w:rsidR="00655E81" w:rsidRPr="006C260A">
        <w:rPr>
          <w:rFonts w:ascii="微軟正黑體" w:eastAsia="微軟正黑體" w:hAnsi="微軟正黑體" w:hint="eastAsia"/>
          <w:sz w:val="26"/>
          <w:szCs w:val="26"/>
        </w:rPr>
        <w:t>小時)</w:t>
      </w:r>
      <w:r w:rsidR="00A73E3A">
        <w:rPr>
          <w:rFonts w:ascii="微軟正黑體" w:eastAsia="微軟正黑體" w:hAnsi="微軟正黑體" w:hint="eastAsia"/>
          <w:sz w:val="26"/>
          <w:szCs w:val="26"/>
        </w:rPr>
        <w:t xml:space="preserve">   </w:t>
      </w:r>
      <w:r w:rsidR="00B40F8D" w:rsidRPr="006C260A">
        <w:rPr>
          <w:rFonts w:ascii="標楷體" w:eastAsia="標楷體" w:hAnsi="標楷體" w:hint="eastAsia"/>
          <w:sz w:val="26"/>
          <w:szCs w:val="26"/>
        </w:rPr>
        <w:t>□</w:t>
      </w:r>
      <w:r w:rsidRPr="006C260A">
        <w:rPr>
          <w:rFonts w:ascii="微軟正黑體" w:eastAsia="微軟正黑體" w:hAnsi="微軟正黑體" w:hint="eastAsia"/>
          <w:sz w:val="26"/>
          <w:szCs w:val="26"/>
        </w:rPr>
        <w:t>師長</w:t>
      </w:r>
      <w:proofErr w:type="gramStart"/>
      <w:r w:rsidRPr="006C260A">
        <w:rPr>
          <w:rFonts w:ascii="微軟正黑體" w:eastAsia="微軟正黑體" w:hAnsi="微軟正黑體" w:hint="eastAsia"/>
          <w:sz w:val="26"/>
          <w:szCs w:val="26"/>
        </w:rPr>
        <w:t>暨系友勵</w:t>
      </w:r>
      <w:proofErr w:type="gramEnd"/>
      <w:r w:rsidRPr="006C260A">
        <w:rPr>
          <w:rFonts w:ascii="微軟正黑體" w:eastAsia="微軟正黑體" w:hAnsi="微軟正黑體" w:hint="eastAsia"/>
          <w:sz w:val="26"/>
          <w:szCs w:val="26"/>
        </w:rPr>
        <w:t>學獎學金</w:t>
      </w:r>
      <w:r w:rsidR="00A73E3A">
        <w:rPr>
          <w:rFonts w:ascii="微軟正黑體" w:eastAsia="微軟正黑體" w:hAnsi="微軟正黑體" w:hint="eastAsia"/>
          <w:sz w:val="26"/>
          <w:szCs w:val="26"/>
        </w:rPr>
        <w:t xml:space="preserve">   </w:t>
      </w:r>
      <w:r w:rsidRPr="006C260A">
        <w:rPr>
          <w:rFonts w:ascii="標楷體" w:eastAsia="標楷體" w:hAnsi="標楷體" w:hint="eastAsia"/>
          <w:sz w:val="26"/>
          <w:szCs w:val="26"/>
        </w:rPr>
        <w:t>□</w:t>
      </w:r>
      <w:r w:rsidRPr="006C260A">
        <w:rPr>
          <w:rFonts w:ascii="微軟正黑體" w:eastAsia="微軟正黑體" w:hAnsi="微軟正黑體" w:hint="eastAsia"/>
          <w:sz w:val="26"/>
          <w:szCs w:val="26"/>
        </w:rPr>
        <w:t>相關證照獎勵金</w:t>
      </w:r>
      <w:r w:rsidR="00A73E3A">
        <w:rPr>
          <w:rFonts w:ascii="微軟正黑體" w:eastAsia="微軟正黑體" w:hAnsi="微軟正黑體" w:hint="eastAsia"/>
          <w:sz w:val="26"/>
          <w:szCs w:val="26"/>
        </w:rPr>
        <w:t xml:space="preserve">     </w:t>
      </w:r>
      <w:r w:rsidRPr="006C260A">
        <w:rPr>
          <w:rFonts w:ascii="微軟正黑體" w:eastAsia="微軟正黑體" w:hAnsi="微軟正黑體" w:hint="eastAsia"/>
          <w:sz w:val="26"/>
          <w:szCs w:val="26"/>
        </w:rPr>
        <w:t xml:space="preserve"> 申請日期：</w:t>
      </w:r>
      <w:r w:rsidRPr="006C260A">
        <w:rPr>
          <w:rFonts w:ascii="微軟正黑體" w:eastAsia="微軟正黑體" w:hAnsi="微軟正黑體" w:hint="eastAsia"/>
          <w:sz w:val="26"/>
          <w:szCs w:val="26"/>
          <w:u w:val="single"/>
        </w:rPr>
        <w:t xml:space="preserve">    </w:t>
      </w:r>
      <w:r w:rsidR="00A73E3A">
        <w:rPr>
          <w:rFonts w:ascii="微軟正黑體" w:eastAsia="微軟正黑體" w:hAnsi="微軟正黑體" w:hint="eastAsia"/>
          <w:sz w:val="26"/>
          <w:szCs w:val="26"/>
          <w:u w:val="single"/>
        </w:rPr>
        <w:t xml:space="preserve">    </w:t>
      </w:r>
      <w:r w:rsidRPr="006C260A">
        <w:rPr>
          <w:rFonts w:ascii="微軟正黑體" w:eastAsia="微軟正黑體" w:hAnsi="微軟正黑體" w:hint="eastAsia"/>
          <w:sz w:val="26"/>
          <w:szCs w:val="26"/>
          <w:u w:val="single"/>
        </w:rPr>
        <w:t xml:space="preserve">  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2"/>
        <w:gridCol w:w="1347"/>
        <w:gridCol w:w="753"/>
        <w:gridCol w:w="1090"/>
        <w:gridCol w:w="1418"/>
        <w:gridCol w:w="425"/>
        <w:gridCol w:w="709"/>
        <w:gridCol w:w="1275"/>
        <w:gridCol w:w="1418"/>
        <w:gridCol w:w="1984"/>
        <w:gridCol w:w="1268"/>
        <w:gridCol w:w="433"/>
        <w:gridCol w:w="2237"/>
      </w:tblGrid>
      <w:tr w:rsidR="00ED385F" w:rsidRPr="006C260A" w14:paraId="3E596335" w14:textId="77777777" w:rsidTr="006B3469">
        <w:trPr>
          <w:trHeight w:val="731"/>
          <w:jc w:val="center"/>
        </w:trPr>
        <w:tc>
          <w:tcPr>
            <w:tcW w:w="722" w:type="dxa"/>
            <w:vMerge w:val="restart"/>
            <w:vAlign w:val="center"/>
          </w:tcPr>
          <w:p w14:paraId="5FB7B1E7" w14:textId="77777777" w:rsidR="00ED385F" w:rsidRPr="006C260A" w:rsidRDefault="00ED385F" w:rsidP="006B3469">
            <w:pPr>
              <w:spacing w:before="100" w:beforeAutospacing="1" w:after="100" w:afterAutospacing="1"/>
              <w:jc w:val="center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  <w:r w:rsidRPr="006C260A"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  <w:t>申請人</w:t>
            </w:r>
          </w:p>
        </w:tc>
        <w:tc>
          <w:tcPr>
            <w:tcW w:w="2100" w:type="dxa"/>
            <w:gridSpan w:val="2"/>
            <w:vAlign w:val="center"/>
          </w:tcPr>
          <w:p w14:paraId="2530C6B5" w14:textId="77777777" w:rsidR="00ED385F" w:rsidRPr="006C260A" w:rsidRDefault="00ED385F" w:rsidP="006B3469">
            <w:pPr>
              <w:adjustRightInd w:val="0"/>
              <w:snapToGrid w:val="0"/>
              <w:spacing w:line="520" w:lineRule="exact"/>
              <w:jc w:val="center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  <w:r w:rsidRPr="006C260A"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  <w:t>姓      名</w:t>
            </w:r>
          </w:p>
        </w:tc>
        <w:tc>
          <w:tcPr>
            <w:tcW w:w="2508" w:type="dxa"/>
            <w:gridSpan w:val="2"/>
            <w:vAlign w:val="center"/>
          </w:tcPr>
          <w:p w14:paraId="5B43D4C9" w14:textId="77777777" w:rsidR="00ED385F" w:rsidRPr="006C260A" w:rsidRDefault="00ED385F" w:rsidP="006B3469">
            <w:pPr>
              <w:spacing w:line="520" w:lineRule="exact"/>
              <w:jc w:val="center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5447045A" w14:textId="77777777" w:rsidR="00ED385F" w:rsidRPr="006C260A" w:rsidRDefault="00ED385F" w:rsidP="006B3469">
            <w:pPr>
              <w:spacing w:line="520" w:lineRule="exact"/>
              <w:jc w:val="center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  <w:r w:rsidRPr="006C260A"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  <w:t>學  號</w:t>
            </w:r>
          </w:p>
        </w:tc>
        <w:tc>
          <w:tcPr>
            <w:tcW w:w="2693" w:type="dxa"/>
            <w:gridSpan w:val="2"/>
            <w:vAlign w:val="center"/>
          </w:tcPr>
          <w:p w14:paraId="437EC8A9" w14:textId="77777777" w:rsidR="00ED385F" w:rsidRPr="006C260A" w:rsidRDefault="00ED385F" w:rsidP="006B3469">
            <w:pPr>
              <w:spacing w:line="520" w:lineRule="exact"/>
              <w:jc w:val="center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</w:p>
        </w:tc>
        <w:tc>
          <w:tcPr>
            <w:tcW w:w="3252" w:type="dxa"/>
            <w:gridSpan w:val="2"/>
            <w:vAlign w:val="center"/>
          </w:tcPr>
          <w:p w14:paraId="71E4DEAC" w14:textId="77777777" w:rsidR="00ED385F" w:rsidRPr="006C260A" w:rsidRDefault="00ED385F" w:rsidP="006B3469">
            <w:pPr>
              <w:spacing w:line="520" w:lineRule="exact"/>
              <w:jc w:val="center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  <w:r w:rsidRPr="006C260A"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  <w:t>出生年/月/日</w:t>
            </w:r>
          </w:p>
        </w:tc>
        <w:tc>
          <w:tcPr>
            <w:tcW w:w="2670" w:type="dxa"/>
            <w:gridSpan w:val="2"/>
          </w:tcPr>
          <w:p w14:paraId="743F602C" w14:textId="77777777" w:rsidR="00ED385F" w:rsidRPr="006C260A" w:rsidRDefault="00ED385F" w:rsidP="006B3469">
            <w:pPr>
              <w:spacing w:line="520" w:lineRule="exact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</w:p>
        </w:tc>
      </w:tr>
      <w:tr w:rsidR="00ED385F" w:rsidRPr="006C260A" w14:paraId="5FDC4725" w14:textId="77777777" w:rsidTr="006B3469">
        <w:trPr>
          <w:trHeight w:hRule="exact" w:val="617"/>
          <w:jc w:val="center"/>
        </w:trPr>
        <w:tc>
          <w:tcPr>
            <w:tcW w:w="722" w:type="dxa"/>
            <w:vMerge/>
          </w:tcPr>
          <w:p w14:paraId="063FBF66" w14:textId="77777777" w:rsidR="00ED385F" w:rsidRPr="006C260A" w:rsidRDefault="00ED385F" w:rsidP="006B3469">
            <w:pPr>
              <w:spacing w:before="100" w:beforeAutospacing="1" w:after="100" w:afterAutospacing="1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</w:p>
        </w:tc>
        <w:tc>
          <w:tcPr>
            <w:tcW w:w="2100" w:type="dxa"/>
            <w:gridSpan w:val="2"/>
            <w:vMerge w:val="restart"/>
            <w:vAlign w:val="center"/>
          </w:tcPr>
          <w:p w14:paraId="569E690C" w14:textId="77777777" w:rsidR="00ED385F" w:rsidRPr="006C260A" w:rsidRDefault="00ED385F" w:rsidP="006B3469">
            <w:pPr>
              <w:adjustRightInd w:val="0"/>
              <w:snapToGrid w:val="0"/>
              <w:spacing w:line="520" w:lineRule="exact"/>
              <w:jc w:val="center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  <w:r w:rsidRPr="006C260A"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  <w:t>住      址</w:t>
            </w:r>
          </w:p>
        </w:tc>
        <w:tc>
          <w:tcPr>
            <w:tcW w:w="1090" w:type="dxa"/>
            <w:vAlign w:val="center"/>
          </w:tcPr>
          <w:p w14:paraId="1630C5A8" w14:textId="77777777" w:rsidR="00ED385F" w:rsidRPr="006C260A" w:rsidRDefault="00ED385F" w:rsidP="006B3469">
            <w:pPr>
              <w:adjustRightInd w:val="0"/>
              <w:snapToGrid w:val="0"/>
              <w:spacing w:line="520" w:lineRule="exact"/>
              <w:jc w:val="center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  <w:r w:rsidRPr="006C260A"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  <w:t>戶 籍 地</w:t>
            </w:r>
          </w:p>
        </w:tc>
        <w:tc>
          <w:tcPr>
            <w:tcW w:w="5245" w:type="dxa"/>
            <w:gridSpan w:val="5"/>
            <w:vAlign w:val="center"/>
          </w:tcPr>
          <w:p w14:paraId="681B7EC4" w14:textId="77777777" w:rsidR="00ED385F" w:rsidRPr="006C260A" w:rsidRDefault="00ED385F" w:rsidP="006B3469">
            <w:pPr>
              <w:adjustRightInd w:val="0"/>
              <w:snapToGrid w:val="0"/>
              <w:spacing w:line="520" w:lineRule="exact"/>
              <w:jc w:val="center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</w:p>
        </w:tc>
        <w:tc>
          <w:tcPr>
            <w:tcW w:w="3252" w:type="dxa"/>
            <w:gridSpan w:val="2"/>
            <w:vMerge w:val="restart"/>
            <w:vAlign w:val="center"/>
          </w:tcPr>
          <w:p w14:paraId="01DB2303" w14:textId="77777777" w:rsidR="00ED385F" w:rsidRPr="006C260A" w:rsidRDefault="00ED385F" w:rsidP="006B3469">
            <w:pPr>
              <w:adjustRightInd w:val="0"/>
              <w:snapToGrid w:val="0"/>
              <w:spacing w:line="520" w:lineRule="exact"/>
              <w:jc w:val="center"/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</w:pPr>
            <w:r w:rsidRPr="006C260A"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  <w:t>電     話</w:t>
            </w:r>
          </w:p>
          <w:p w14:paraId="4EDADC97" w14:textId="77777777" w:rsidR="00ED385F" w:rsidRPr="006C260A" w:rsidRDefault="00ED385F" w:rsidP="006B3469">
            <w:pPr>
              <w:adjustRightInd w:val="0"/>
              <w:snapToGrid w:val="0"/>
              <w:spacing w:line="520" w:lineRule="exact"/>
              <w:jc w:val="center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  <w:r w:rsidRPr="006C260A"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  <w:t>(行動電話)</w:t>
            </w:r>
          </w:p>
        </w:tc>
        <w:tc>
          <w:tcPr>
            <w:tcW w:w="2670" w:type="dxa"/>
            <w:gridSpan w:val="2"/>
          </w:tcPr>
          <w:p w14:paraId="3D4D7708" w14:textId="77777777" w:rsidR="00ED385F" w:rsidRPr="006C260A" w:rsidRDefault="00ED385F" w:rsidP="006B3469">
            <w:pPr>
              <w:adjustRightInd w:val="0"/>
              <w:snapToGrid w:val="0"/>
              <w:spacing w:line="520" w:lineRule="exact"/>
              <w:jc w:val="center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</w:p>
        </w:tc>
      </w:tr>
      <w:tr w:rsidR="00ED385F" w:rsidRPr="006C260A" w14:paraId="4F2899B0" w14:textId="77777777" w:rsidTr="006B3469">
        <w:trPr>
          <w:trHeight w:hRule="exact" w:val="567"/>
          <w:jc w:val="center"/>
        </w:trPr>
        <w:tc>
          <w:tcPr>
            <w:tcW w:w="722" w:type="dxa"/>
            <w:vMerge/>
          </w:tcPr>
          <w:p w14:paraId="20A23D18" w14:textId="77777777" w:rsidR="00ED385F" w:rsidRPr="006C260A" w:rsidRDefault="00ED385F" w:rsidP="006B3469">
            <w:pPr>
              <w:spacing w:before="100" w:beforeAutospacing="1" w:after="100" w:afterAutospacing="1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</w:p>
        </w:tc>
        <w:tc>
          <w:tcPr>
            <w:tcW w:w="2100" w:type="dxa"/>
            <w:gridSpan w:val="2"/>
            <w:vMerge/>
          </w:tcPr>
          <w:p w14:paraId="0B0E95B8" w14:textId="77777777" w:rsidR="00ED385F" w:rsidRPr="006C260A" w:rsidRDefault="00ED385F" w:rsidP="006B3469">
            <w:pPr>
              <w:adjustRightInd w:val="0"/>
              <w:snapToGrid w:val="0"/>
              <w:spacing w:line="520" w:lineRule="exact"/>
              <w:jc w:val="center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</w:p>
        </w:tc>
        <w:tc>
          <w:tcPr>
            <w:tcW w:w="1090" w:type="dxa"/>
            <w:vAlign w:val="center"/>
          </w:tcPr>
          <w:p w14:paraId="499258B5" w14:textId="77777777" w:rsidR="00ED385F" w:rsidRPr="006C260A" w:rsidRDefault="00ED385F" w:rsidP="006B3469">
            <w:pPr>
              <w:adjustRightInd w:val="0"/>
              <w:snapToGrid w:val="0"/>
              <w:spacing w:line="520" w:lineRule="exact"/>
              <w:jc w:val="center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  <w:r w:rsidRPr="006C260A"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  <w:t>通 訊 處</w:t>
            </w:r>
          </w:p>
        </w:tc>
        <w:tc>
          <w:tcPr>
            <w:tcW w:w="5245" w:type="dxa"/>
            <w:gridSpan w:val="5"/>
            <w:vAlign w:val="center"/>
          </w:tcPr>
          <w:p w14:paraId="0E61FFAF" w14:textId="77777777" w:rsidR="00ED385F" w:rsidRPr="006C260A" w:rsidRDefault="00ED385F" w:rsidP="006B3469">
            <w:pPr>
              <w:adjustRightInd w:val="0"/>
              <w:snapToGrid w:val="0"/>
              <w:spacing w:line="520" w:lineRule="exact"/>
              <w:jc w:val="center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</w:p>
        </w:tc>
        <w:tc>
          <w:tcPr>
            <w:tcW w:w="3252" w:type="dxa"/>
            <w:gridSpan w:val="2"/>
            <w:vMerge/>
            <w:vAlign w:val="center"/>
          </w:tcPr>
          <w:p w14:paraId="609A8D93" w14:textId="77777777" w:rsidR="00ED385F" w:rsidRPr="006C260A" w:rsidRDefault="00ED385F" w:rsidP="006B3469">
            <w:pPr>
              <w:adjustRightInd w:val="0"/>
              <w:snapToGrid w:val="0"/>
              <w:spacing w:line="520" w:lineRule="exact"/>
              <w:jc w:val="center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</w:p>
        </w:tc>
        <w:tc>
          <w:tcPr>
            <w:tcW w:w="2670" w:type="dxa"/>
            <w:gridSpan w:val="2"/>
          </w:tcPr>
          <w:p w14:paraId="243638AA" w14:textId="77777777" w:rsidR="00ED385F" w:rsidRPr="006C260A" w:rsidRDefault="00ED385F" w:rsidP="006B3469">
            <w:pPr>
              <w:adjustRightInd w:val="0"/>
              <w:snapToGrid w:val="0"/>
              <w:spacing w:line="520" w:lineRule="exact"/>
              <w:jc w:val="center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</w:p>
        </w:tc>
      </w:tr>
      <w:tr w:rsidR="00ED385F" w:rsidRPr="006C260A" w14:paraId="1C55B546" w14:textId="77777777" w:rsidTr="006B3469">
        <w:trPr>
          <w:trHeight w:hRule="exact" w:val="563"/>
          <w:jc w:val="center"/>
        </w:trPr>
        <w:tc>
          <w:tcPr>
            <w:tcW w:w="722" w:type="dxa"/>
            <w:vMerge/>
          </w:tcPr>
          <w:p w14:paraId="639CDD29" w14:textId="77777777" w:rsidR="00ED385F" w:rsidRPr="006C260A" w:rsidRDefault="00ED385F" w:rsidP="006B3469">
            <w:pPr>
              <w:spacing w:before="100" w:beforeAutospacing="1" w:after="100" w:afterAutospacing="1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</w:p>
        </w:tc>
        <w:tc>
          <w:tcPr>
            <w:tcW w:w="2100" w:type="dxa"/>
            <w:gridSpan w:val="2"/>
          </w:tcPr>
          <w:p w14:paraId="13DD6123" w14:textId="77777777" w:rsidR="00ED385F" w:rsidRPr="006C260A" w:rsidRDefault="00ED385F" w:rsidP="006B3469">
            <w:pPr>
              <w:adjustRightInd w:val="0"/>
              <w:snapToGrid w:val="0"/>
              <w:spacing w:line="520" w:lineRule="exact"/>
              <w:jc w:val="both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  <w:r w:rsidRPr="006C260A"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  <w:t>年 級、班 級</w:t>
            </w:r>
          </w:p>
        </w:tc>
        <w:tc>
          <w:tcPr>
            <w:tcW w:w="3642" w:type="dxa"/>
            <w:gridSpan w:val="4"/>
          </w:tcPr>
          <w:p w14:paraId="2EE43D21" w14:textId="77777777" w:rsidR="00ED385F" w:rsidRPr="006C260A" w:rsidRDefault="00ED385F" w:rsidP="006B3469">
            <w:pPr>
              <w:adjustRightInd w:val="0"/>
              <w:snapToGrid w:val="0"/>
              <w:spacing w:line="520" w:lineRule="exact"/>
              <w:jc w:val="both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</w:p>
        </w:tc>
        <w:tc>
          <w:tcPr>
            <w:tcW w:w="2693" w:type="dxa"/>
            <w:gridSpan w:val="2"/>
          </w:tcPr>
          <w:p w14:paraId="0509E46C" w14:textId="77777777" w:rsidR="00ED385F" w:rsidRPr="006C260A" w:rsidRDefault="00ED385F" w:rsidP="006B3469">
            <w:pPr>
              <w:adjustRightInd w:val="0"/>
              <w:snapToGrid w:val="0"/>
              <w:spacing w:line="520" w:lineRule="exact"/>
              <w:jc w:val="both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  <w:r w:rsidRPr="006C260A"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  <w:t>曾任幹部或獲獎項目</w:t>
            </w:r>
          </w:p>
        </w:tc>
        <w:tc>
          <w:tcPr>
            <w:tcW w:w="5922" w:type="dxa"/>
            <w:gridSpan w:val="4"/>
          </w:tcPr>
          <w:p w14:paraId="678CB702" w14:textId="77777777" w:rsidR="00ED385F" w:rsidRPr="006C260A" w:rsidRDefault="00ED385F" w:rsidP="006B3469">
            <w:pPr>
              <w:adjustRightInd w:val="0"/>
              <w:snapToGrid w:val="0"/>
              <w:spacing w:line="520" w:lineRule="exact"/>
              <w:jc w:val="both"/>
              <w:rPr>
                <w:rFonts w:ascii="微軟正黑體" w:eastAsia="微軟正黑體" w:hAnsi="微軟正黑體" w:cs="Arial Unicode MS"/>
              </w:rPr>
            </w:pPr>
          </w:p>
        </w:tc>
      </w:tr>
      <w:tr w:rsidR="00ED385F" w:rsidRPr="006C260A" w14:paraId="6EE2AF0A" w14:textId="77777777" w:rsidTr="00DE2F21">
        <w:trPr>
          <w:trHeight w:val="3377"/>
          <w:jc w:val="center"/>
        </w:trPr>
        <w:tc>
          <w:tcPr>
            <w:tcW w:w="722" w:type="dxa"/>
            <w:vAlign w:val="center"/>
          </w:tcPr>
          <w:p w14:paraId="1F180756" w14:textId="77777777" w:rsidR="00ED385F" w:rsidRPr="006C260A" w:rsidRDefault="00ED385F" w:rsidP="006B3469">
            <w:pPr>
              <w:spacing w:before="100" w:beforeAutospacing="1" w:after="100" w:afterAutospacing="1"/>
              <w:jc w:val="center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  <w:r w:rsidRPr="006C260A"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  <w:t>檢附資料</w:t>
            </w:r>
          </w:p>
        </w:tc>
        <w:tc>
          <w:tcPr>
            <w:tcW w:w="14357" w:type="dxa"/>
            <w:gridSpan w:val="12"/>
          </w:tcPr>
          <w:p w14:paraId="77DE3DF6" w14:textId="77777777" w:rsidR="00655E81" w:rsidRPr="006C260A" w:rsidRDefault="00655E81" w:rsidP="00655E81">
            <w:pPr>
              <w:spacing w:line="320" w:lineRule="exact"/>
              <w:rPr>
                <w:rFonts w:ascii="微軟正黑體" w:eastAsia="微軟正黑體" w:hAnsi="微軟正黑體" w:cs="Arial Unicode MS"/>
              </w:rPr>
            </w:pPr>
            <w:r w:rsidRPr="006C260A"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  <w:t>一、</w:t>
            </w:r>
            <w:proofErr w:type="gramStart"/>
            <w:r w:rsidRPr="006C260A">
              <w:rPr>
                <w:rFonts w:ascii="微軟正黑體" w:eastAsia="微軟正黑體" w:hAnsi="微軟正黑體" w:cs="Arial Unicode MS" w:hint="eastAsia"/>
              </w:rPr>
              <w:t>職安系系</w:t>
            </w:r>
            <w:proofErr w:type="gramEnd"/>
            <w:r w:rsidRPr="006C260A">
              <w:rPr>
                <w:rFonts w:ascii="微軟正黑體" w:eastAsia="微軟正黑體" w:hAnsi="微軟正黑體" w:cs="Arial Unicode MS" w:hint="eastAsia"/>
              </w:rPr>
              <w:t>友助學金：1.</w:t>
            </w:r>
            <w:r w:rsidR="006C260A" w:rsidRPr="006C260A">
              <w:rPr>
                <w:rFonts w:ascii="標楷體" w:eastAsia="標楷體" w:hAnsi="標楷體" w:hint="eastAsia"/>
                <w:sz w:val="26"/>
                <w:szCs w:val="26"/>
              </w:rPr>
              <w:t xml:space="preserve"> □</w:t>
            </w:r>
            <w:r w:rsidR="005B6FA5" w:rsidRPr="006C260A">
              <w:rPr>
                <w:rFonts w:ascii="微軟正黑體" w:eastAsia="微軟正黑體" w:hAnsi="微軟正黑體" w:cs="Arial Unicode MS" w:hint="eastAsia"/>
              </w:rPr>
              <w:t>家境清寒</w:t>
            </w:r>
            <w:r w:rsidRPr="006C260A">
              <w:rPr>
                <w:rFonts w:ascii="微軟正黑體" w:eastAsia="微軟正黑體" w:hAnsi="微軟正黑體" w:cs="Arial Unicode MS" w:hint="eastAsia"/>
              </w:rPr>
              <w:t>證明      2.</w:t>
            </w:r>
            <w:r w:rsidR="006C260A" w:rsidRPr="006C260A">
              <w:rPr>
                <w:rFonts w:ascii="標楷體" w:eastAsia="標楷體" w:hAnsi="標楷體" w:hint="eastAsia"/>
                <w:sz w:val="26"/>
                <w:szCs w:val="26"/>
              </w:rPr>
              <w:t xml:space="preserve"> □</w:t>
            </w:r>
            <w:r w:rsidRPr="006C260A">
              <w:rPr>
                <w:rFonts w:ascii="微軟正黑體" w:eastAsia="微軟正黑體" w:hAnsi="微軟正黑體" w:cs="Arial Unicode MS" w:hint="eastAsia"/>
              </w:rPr>
              <w:t>前一學期</w:t>
            </w:r>
            <w:r w:rsidR="00B40F8D" w:rsidRPr="006C260A">
              <w:rPr>
                <w:rFonts w:ascii="微軟正黑體" w:eastAsia="微軟正黑體" w:hAnsi="微軟正黑體" w:cs="Arial Unicode MS" w:hint="eastAsia"/>
              </w:rPr>
              <w:t>成績單</w:t>
            </w:r>
            <w:r w:rsidRPr="006C260A">
              <w:rPr>
                <w:rFonts w:ascii="微軟正黑體" w:eastAsia="微軟正黑體" w:hAnsi="微軟正黑體" w:cs="Arial Unicode MS" w:hint="eastAsia"/>
              </w:rPr>
              <w:t xml:space="preserve"> (學業成績全部及格，操行成績82分以上)</w:t>
            </w:r>
          </w:p>
          <w:p w14:paraId="23FC10C3" w14:textId="77777777" w:rsidR="00655E81" w:rsidRPr="006C260A" w:rsidRDefault="00655E81" w:rsidP="00655E81">
            <w:pPr>
              <w:spacing w:line="320" w:lineRule="exact"/>
              <w:rPr>
                <w:rFonts w:ascii="微軟正黑體" w:eastAsia="微軟正黑體" w:hAnsi="微軟正黑體" w:cs="Arial Unicode MS" w:hint="eastAsia"/>
              </w:rPr>
            </w:pPr>
            <w:r w:rsidRPr="006C260A">
              <w:rPr>
                <w:rFonts w:ascii="微軟正黑體" w:eastAsia="微軟正黑體" w:hAnsi="微軟正黑體" w:cs="Arial Unicode MS" w:hint="eastAsia"/>
              </w:rPr>
              <w:t xml:space="preserve">                       3.</w:t>
            </w:r>
            <w:r w:rsidR="006C260A" w:rsidRPr="006C260A">
              <w:rPr>
                <w:rFonts w:ascii="標楷體" w:eastAsia="標楷體" w:hAnsi="標楷體" w:hint="eastAsia"/>
                <w:sz w:val="26"/>
                <w:szCs w:val="26"/>
              </w:rPr>
              <w:t xml:space="preserve"> □</w:t>
            </w:r>
            <w:proofErr w:type="gramStart"/>
            <w:r w:rsidRPr="006C260A">
              <w:rPr>
                <w:rFonts w:ascii="微軟正黑體" w:eastAsia="微軟正黑體" w:hAnsi="微軟正黑體" w:cs="Arial Unicode MS" w:hint="eastAsia"/>
              </w:rPr>
              <w:t>職安系系</w:t>
            </w:r>
            <w:proofErr w:type="gramEnd"/>
            <w:r w:rsidRPr="006C260A">
              <w:rPr>
                <w:rFonts w:ascii="微軟正黑體" w:eastAsia="微軟正黑體" w:hAnsi="微軟正黑體" w:cs="Arial Unicode MS" w:hint="eastAsia"/>
              </w:rPr>
              <w:t xml:space="preserve">學會會員  </w:t>
            </w:r>
          </w:p>
          <w:p w14:paraId="181BCF33" w14:textId="77777777" w:rsidR="00ED385F" w:rsidRDefault="00DE2F21" w:rsidP="006B3469">
            <w:pPr>
              <w:spacing w:line="320" w:lineRule="exact"/>
              <w:rPr>
                <w:rFonts w:ascii="微軟正黑體" w:eastAsia="微軟正黑體" w:hAnsi="微軟正黑體" w:cs="Arial Unicode MS"/>
              </w:rPr>
            </w:pPr>
            <w:r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  <w:t>二</w:t>
            </w:r>
            <w:r w:rsidR="00ED385F" w:rsidRPr="006C260A"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  <w:t>、</w:t>
            </w:r>
            <w:proofErr w:type="gramStart"/>
            <w:r w:rsidR="00ED385F" w:rsidRPr="006C260A">
              <w:rPr>
                <w:rFonts w:ascii="微軟正黑體" w:eastAsia="微軟正黑體" w:hAnsi="微軟正黑體" w:cs="Arial Unicode MS" w:hint="eastAsia"/>
              </w:rPr>
              <w:t>職安相關</w:t>
            </w:r>
            <w:proofErr w:type="gramEnd"/>
            <w:r w:rsidR="00ED385F" w:rsidRPr="006C260A">
              <w:rPr>
                <w:rFonts w:ascii="微軟正黑體" w:eastAsia="微軟正黑體" w:hAnsi="微軟正黑體" w:cs="Arial Unicode MS" w:hint="eastAsia"/>
              </w:rPr>
              <w:t>證照獎勵金：1.</w:t>
            </w:r>
            <w:r w:rsidR="006C260A" w:rsidRPr="006C260A">
              <w:rPr>
                <w:rFonts w:ascii="標楷體" w:eastAsia="標楷體" w:hAnsi="標楷體" w:hint="eastAsia"/>
                <w:sz w:val="26"/>
                <w:szCs w:val="26"/>
              </w:rPr>
              <w:t xml:space="preserve"> □</w:t>
            </w:r>
            <w:r w:rsidR="00ED385F" w:rsidRPr="006C260A">
              <w:rPr>
                <w:rFonts w:ascii="微軟正黑體" w:eastAsia="微軟正黑體" w:hAnsi="微軟正黑體" w:cs="Arial Unicode MS" w:hint="eastAsia"/>
              </w:rPr>
              <w:t>證照影本 2.</w:t>
            </w:r>
            <w:r w:rsidR="006C260A" w:rsidRPr="006C260A">
              <w:rPr>
                <w:rFonts w:ascii="標楷體" w:eastAsia="標楷體" w:hAnsi="標楷體" w:hint="eastAsia"/>
                <w:sz w:val="26"/>
                <w:szCs w:val="26"/>
              </w:rPr>
              <w:t xml:space="preserve"> □</w:t>
            </w:r>
            <w:r w:rsidR="00ED385F" w:rsidRPr="006C260A">
              <w:rPr>
                <w:rFonts w:ascii="微軟正黑體" w:eastAsia="微軟正黑體" w:hAnsi="微軟正黑體" w:cs="Arial Unicode MS" w:hint="eastAsia"/>
              </w:rPr>
              <w:t xml:space="preserve">嘉南藥理大學證照獎勵申請表 </w:t>
            </w:r>
            <w:r w:rsidR="00ED385F" w:rsidRPr="006C260A">
              <w:rPr>
                <w:rFonts w:ascii="微軟正黑體" w:eastAsia="微軟正黑體" w:hAnsi="微軟正黑體" w:cs="Arial Unicode MS"/>
              </w:rPr>
              <w:t xml:space="preserve">   </w:t>
            </w:r>
            <w:r w:rsidR="00ED385F" w:rsidRPr="006C260A">
              <w:rPr>
                <w:rFonts w:ascii="微軟正黑體" w:eastAsia="微軟正黑體" w:hAnsi="微軟正黑體" w:cs="Arial Unicode MS" w:hint="eastAsia"/>
              </w:rPr>
              <w:t>合計_______件</w:t>
            </w:r>
          </w:p>
          <w:p w14:paraId="7DE8A081" w14:textId="77777777" w:rsidR="00A73E3A" w:rsidRPr="006C260A" w:rsidRDefault="00A73E3A" w:rsidP="006B3469">
            <w:pPr>
              <w:spacing w:line="320" w:lineRule="exact"/>
              <w:rPr>
                <w:rFonts w:ascii="微軟正黑體" w:eastAsia="微軟正黑體" w:hAnsi="微軟正黑體" w:cs="Arial Unicode MS" w:hint="eastAsia"/>
              </w:rPr>
            </w:pPr>
          </w:p>
          <w:p w14:paraId="606271EB" w14:textId="77777777" w:rsidR="00ED385F" w:rsidRPr="006C260A" w:rsidRDefault="00ED385F" w:rsidP="006B3469">
            <w:pPr>
              <w:spacing w:line="320" w:lineRule="exact"/>
              <w:rPr>
                <w:rFonts w:ascii="微軟正黑體" w:eastAsia="微軟正黑體" w:hAnsi="微軟正黑體" w:cs="Arial Unicode MS"/>
              </w:rPr>
            </w:pPr>
            <w:r w:rsidRPr="006C260A">
              <w:rPr>
                <w:rFonts w:ascii="微軟正黑體" w:eastAsia="微軟正黑體" w:hAnsi="微軟正黑體" w:cs="Arial Unicode MS" w:hint="eastAsia"/>
              </w:rPr>
              <w:t>※申請</w:t>
            </w:r>
            <w:proofErr w:type="gramStart"/>
            <w:r w:rsidRPr="006C260A">
              <w:rPr>
                <w:rFonts w:ascii="微軟正黑體" w:eastAsia="微軟正黑體" w:hAnsi="微軟正黑體" w:cs="Arial Unicode MS" w:hint="eastAsia"/>
              </w:rPr>
              <w:t>職安系系</w:t>
            </w:r>
            <w:proofErr w:type="gramEnd"/>
            <w:r w:rsidRPr="006C260A">
              <w:rPr>
                <w:rFonts w:ascii="微軟正黑體" w:eastAsia="微軟正黑體" w:hAnsi="微軟正黑體" w:cs="Arial Unicode MS" w:hint="eastAsia"/>
              </w:rPr>
              <w:t>友助學金者，簡述家庭狀況：____________________________________________________________________</w:t>
            </w:r>
          </w:p>
          <w:p w14:paraId="3BB9245B" w14:textId="77777777" w:rsidR="00ED385F" w:rsidRPr="006C260A" w:rsidRDefault="00ED385F" w:rsidP="006B3469">
            <w:pPr>
              <w:spacing w:line="320" w:lineRule="exact"/>
              <w:rPr>
                <w:rFonts w:ascii="微軟正黑體" w:eastAsia="微軟正黑體" w:hAnsi="微軟正黑體" w:cs="Arial Unicode MS"/>
              </w:rPr>
            </w:pPr>
          </w:p>
          <w:p w14:paraId="48B484AF" w14:textId="77777777" w:rsidR="00A73E3A" w:rsidRPr="006C260A" w:rsidRDefault="00ED385F" w:rsidP="006B3469">
            <w:pPr>
              <w:spacing w:line="320" w:lineRule="exact"/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</w:pPr>
            <w:r w:rsidRPr="006C260A"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  <w:t>_______________________________________________________________________________________________________________</w:t>
            </w:r>
          </w:p>
          <w:p w14:paraId="50530E4E" w14:textId="77777777" w:rsidR="00ED385F" w:rsidRPr="006C260A" w:rsidRDefault="00ED385F" w:rsidP="006B3469">
            <w:pPr>
              <w:spacing w:line="320" w:lineRule="exact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</w:p>
          <w:p w14:paraId="1D58B349" w14:textId="77777777" w:rsidR="00ED385F" w:rsidRPr="006C260A" w:rsidRDefault="00ED385F" w:rsidP="006B3469">
            <w:pPr>
              <w:spacing w:line="320" w:lineRule="exact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  <w:r w:rsidRPr="006C260A"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  <w:t>_______________________________________________________________________________________________________________</w:t>
            </w:r>
          </w:p>
        </w:tc>
      </w:tr>
      <w:tr w:rsidR="00ED385F" w:rsidRPr="006C260A" w14:paraId="2BC0737D" w14:textId="77777777" w:rsidTr="006B3469">
        <w:trPr>
          <w:trHeight w:val="936"/>
          <w:jc w:val="center"/>
        </w:trPr>
        <w:tc>
          <w:tcPr>
            <w:tcW w:w="722" w:type="dxa"/>
            <w:vAlign w:val="center"/>
          </w:tcPr>
          <w:p w14:paraId="09620354" w14:textId="77777777" w:rsidR="00ED385F" w:rsidRPr="006C260A" w:rsidRDefault="00ED385F" w:rsidP="006B3469">
            <w:pPr>
              <w:spacing w:line="480" w:lineRule="exact"/>
              <w:jc w:val="center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  <w:r w:rsidRPr="006C260A"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  <w:t>說    明</w:t>
            </w:r>
          </w:p>
        </w:tc>
        <w:tc>
          <w:tcPr>
            <w:tcW w:w="14357" w:type="dxa"/>
            <w:gridSpan w:val="12"/>
          </w:tcPr>
          <w:p w14:paraId="10266830" w14:textId="77777777" w:rsidR="00ED385F" w:rsidRPr="006C260A" w:rsidRDefault="00ED385F" w:rsidP="006B3469">
            <w:pPr>
              <w:numPr>
                <w:ilvl w:val="0"/>
                <w:numId w:val="6"/>
              </w:numPr>
              <w:spacing w:line="320" w:lineRule="exact"/>
              <w:ind w:left="357"/>
              <w:rPr>
                <w:rFonts w:ascii="微軟正黑體" w:eastAsia="微軟正黑體" w:hAnsi="微軟正黑體" w:cs="Arial Unicode MS"/>
              </w:rPr>
            </w:pPr>
            <w:r w:rsidRPr="006C260A">
              <w:rPr>
                <w:rFonts w:ascii="微軟正黑體" w:eastAsia="微軟正黑體" w:hAnsi="微軟正黑體" w:cs="Arial Unicode MS" w:hint="eastAsia"/>
              </w:rPr>
              <w:t>本學期已獲其他校內外獎學金者(不包括學校德育、智育獎學金)，不得申請本獎學金。</w:t>
            </w:r>
          </w:p>
          <w:p w14:paraId="2C77B588" w14:textId="77777777" w:rsidR="00ED385F" w:rsidRPr="006C260A" w:rsidRDefault="00ED385F" w:rsidP="006B3469">
            <w:pPr>
              <w:spacing w:line="320" w:lineRule="exact"/>
              <w:ind w:left="357"/>
              <w:rPr>
                <w:rFonts w:ascii="微軟正黑體" w:eastAsia="微軟正黑體" w:hAnsi="微軟正黑體" w:cs="Arial Unicode MS"/>
              </w:rPr>
            </w:pPr>
            <w:r w:rsidRPr="006C260A">
              <w:rPr>
                <w:rFonts w:ascii="微軟正黑體" w:eastAsia="微軟正黑體" w:hAnsi="微軟正黑體" w:cs="Arial Unicode MS" w:hint="eastAsia"/>
              </w:rPr>
              <w:t>獲獎學生若經證實曾領取校內外其他獎學金，</w:t>
            </w:r>
            <w:proofErr w:type="gramStart"/>
            <w:r w:rsidRPr="006C260A">
              <w:rPr>
                <w:rFonts w:ascii="微軟正黑體" w:eastAsia="微軟正黑體" w:hAnsi="微軟正黑體" w:cs="Arial Unicode MS" w:hint="eastAsia"/>
              </w:rPr>
              <w:t>本系得取消</w:t>
            </w:r>
            <w:proofErr w:type="gramEnd"/>
            <w:r w:rsidRPr="006C260A">
              <w:rPr>
                <w:rFonts w:ascii="微軟正黑體" w:eastAsia="微軟正黑體" w:hAnsi="微軟正黑體" w:cs="Arial Unicode MS" w:hint="eastAsia"/>
              </w:rPr>
              <w:t>其獲獎資格或追回所領獎金。</w:t>
            </w:r>
          </w:p>
          <w:p w14:paraId="077BEFD0" w14:textId="77777777" w:rsidR="00ED385F" w:rsidRPr="006C260A" w:rsidRDefault="00ED385F" w:rsidP="006B3469">
            <w:pPr>
              <w:numPr>
                <w:ilvl w:val="0"/>
                <w:numId w:val="6"/>
              </w:numPr>
              <w:spacing w:line="320" w:lineRule="exact"/>
              <w:ind w:left="357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  <w:r w:rsidRPr="006C260A">
              <w:rPr>
                <w:rFonts w:ascii="微軟正黑體" w:eastAsia="微軟正黑體" w:hAnsi="微軟正黑體" w:cs="Arial Unicode MS" w:hint="eastAsia"/>
              </w:rPr>
              <w:t>申請學生之遴選，原則上依系</w:t>
            </w:r>
            <w:proofErr w:type="gramStart"/>
            <w:r w:rsidRPr="006C260A">
              <w:rPr>
                <w:rFonts w:ascii="微軟正黑體" w:eastAsia="微軟正黑體" w:hAnsi="微軟正黑體" w:cs="Arial Unicode MS" w:hint="eastAsia"/>
              </w:rPr>
              <w:t>務</w:t>
            </w:r>
            <w:proofErr w:type="gramEnd"/>
            <w:r w:rsidRPr="006C260A">
              <w:rPr>
                <w:rFonts w:ascii="微軟正黑體" w:eastAsia="微軟正黑體" w:hAnsi="微軟正黑體" w:cs="Arial Unicode MS" w:hint="eastAsia"/>
              </w:rPr>
              <w:t>發展委員會開會審查為依據。</w:t>
            </w:r>
          </w:p>
          <w:p w14:paraId="38ABA407" w14:textId="77777777" w:rsidR="00ED385F" w:rsidRPr="006C260A" w:rsidRDefault="00ED385F" w:rsidP="006B3469">
            <w:pPr>
              <w:numPr>
                <w:ilvl w:val="0"/>
                <w:numId w:val="6"/>
              </w:numPr>
              <w:spacing w:line="320" w:lineRule="exact"/>
              <w:ind w:left="357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  <w:r w:rsidRPr="006C260A">
              <w:rPr>
                <w:rFonts w:ascii="微軟正黑體" w:eastAsia="微軟正黑體" w:hAnsi="微軟正黑體" w:cs="Arial Unicode MS" w:hint="eastAsia"/>
              </w:rPr>
              <w:t>領取證照獎勵金</w:t>
            </w:r>
            <w:r w:rsidR="006C260A">
              <w:rPr>
                <w:rFonts w:ascii="微軟正黑體" w:eastAsia="微軟正黑體" w:hAnsi="微軟正黑體" w:cs="Arial Unicode MS" w:hint="eastAsia"/>
              </w:rPr>
              <w:t>及學業成績優異獎學金</w:t>
            </w:r>
            <w:r w:rsidRPr="006C260A">
              <w:rPr>
                <w:rFonts w:ascii="微軟正黑體" w:eastAsia="微軟正黑體" w:hAnsi="微軟正黑體" w:cs="Arial Unicode MS" w:hint="eastAsia"/>
              </w:rPr>
              <w:t>者，毋須經過系學會指導老師核章。</w:t>
            </w:r>
          </w:p>
        </w:tc>
      </w:tr>
      <w:tr w:rsidR="00ED385F" w:rsidRPr="006C260A" w14:paraId="247C8679" w14:textId="77777777" w:rsidTr="00130A8C">
        <w:trPr>
          <w:trHeight w:hRule="exact" w:val="1835"/>
          <w:jc w:val="center"/>
        </w:trPr>
        <w:tc>
          <w:tcPr>
            <w:tcW w:w="722" w:type="dxa"/>
            <w:vAlign w:val="center"/>
          </w:tcPr>
          <w:p w14:paraId="111B5F2D" w14:textId="77777777" w:rsidR="00ED385F" w:rsidRPr="006C260A" w:rsidRDefault="00ED385F" w:rsidP="006B3469">
            <w:pPr>
              <w:spacing w:line="400" w:lineRule="exact"/>
              <w:jc w:val="center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  <w:r w:rsidRPr="006C260A"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  <w:t>核   章</w:t>
            </w:r>
          </w:p>
        </w:tc>
        <w:tc>
          <w:tcPr>
            <w:tcW w:w="1347" w:type="dxa"/>
            <w:vAlign w:val="center"/>
          </w:tcPr>
          <w:p w14:paraId="621EEFE0" w14:textId="77777777" w:rsidR="00ED385F" w:rsidRPr="006C260A" w:rsidRDefault="00ED385F" w:rsidP="006B3469">
            <w:pPr>
              <w:spacing w:line="360" w:lineRule="exact"/>
              <w:jc w:val="center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  <w:r w:rsidRPr="006C260A">
              <w:rPr>
                <w:rFonts w:ascii="微軟正黑體" w:eastAsia="微軟正黑體" w:hAnsi="微軟正黑體" w:cs="Arial Unicode MS" w:hint="eastAsia"/>
                <w:sz w:val="28"/>
                <w:szCs w:val="28"/>
              </w:rPr>
              <w:t>導  師</w:t>
            </w:r>
          </w:p>
        </w:tc>
        <w:tc>
          <w:tcPr>
            <w:tcW w:w="1843" w:type="dxa"/>
            <w:gridSpan w:val="2"/>
            <w:vAlign w:val="center"/>
          </w:tcPr>
          <w:p w14:paraId="57E55CDC" w14:textId="77777777" w:rsidR="00ED385F" w:rsidRPr="006C260A" w:rsidRDefault="00ED385F" w:rsidP="006B3469">
            <w:pPr>
              <w:spacing w:line="360" w:lineRule="exact"/>
              <w:jc w:val="center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</w:p>
        </w:tc>
        <w:tc>
          <w:tcPr>
            <w:tcW w:w="1843" w:type="dxa"/>
            <w:gridSpan w:val="2"/>
            <w:vAlign w:val="center"/>
          </w:tcPr>
          <w:p w14:paraId="152840C3" w14:textId="77777777" w:rsidR="00ED385F" w:rsidRPr="006C260A" w:rsidRDefault="00ED385F" w:rsidP="006B3469">
            <w:pPr>
              <w:spacing w:line="360" w:lineRule="exact"/>
              <w:jc w:val="center"/>
              <w:rPr>
                <w:rFonts w:ascii="微軟正黑體" w:eastAsia="微軟正黑體" w:hAnsi="微軟正黑體" w:cs="Arial Unicode MS"/>
                <w:sz w:val="27"/>
                <w:szCs w:val="27"/>
              </w:rPr>
            </w:pPr>
            <w:r w:rsidRPr="006C260A">
              <w:rPr>
                <w:rFonts w:ascii="微軟正黑體" w:eastAsia="微軟正黑體" w:hAnsi="微軟正黑體" w:cs="Arial Unicode MS" w:hint="eastAsia"/>
                <w:sz w:val="28"/>
                <w:szCs w:val="28"/>
              </w:rPr>
              <w:t>系學會指導老師</w:t>
            </w:r>
          </w:p>
        </w:tc>
        <w:tc>
          <w:tcPr>
            <w:tcW w:w="1984" w:type="dxa"/>
            <w:gridSpan w:val="2"/>
            <w:vAlign w:val="center"/>
          </w:tcPr>
          <w:p w14:paraId="44492E57" w14:textId="77777777" w:rsidR="00ED385F" w:rsidRPr="006C260A" w:rsidRDefault="00ED385F" w:rsidP="006B3469">
            <w:pPr>
              <w:spacing w:line="360" w:lineRule="exact"/>
              <w:jc w:val="center"/>
              <w:rPr>
                <w:rFonts w:ascii="微軟正黑體" w:eastAsia="微軟正黑體" w:hAnsi="微軟正黑體" w:cs="Arial Unicode MS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46838D9B" w14:textId="77777777" w:rsidR="00ED385F" w:rsidRPr="006C260A" w:rsidRDefault="00ED385F" w:rsidP="006B3469">
            <w:pPr>
              <w:spacing w:line="360" w:lineRule="exact"/>
              <w:jc w:val="center"/>
              <w:rPr>
                <w:rFonts w:ascii="微軟正黑體" w:eastAsia="微軟正黑體" w:hAnsi="微軟正黑體" w:cs="Arial Unicode MS"/>
                <w:sz w:val="28"/>
                <w:szCs w:val="28"/>
              </w:rPr>
            </w:pPr>
            <w:r w:rsidRPr="006C260A"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  <w:t>系 主 任</w:t>
            </w:r>
          </w:p>
        </w:tc>
        <w:tc>
          <w:tcPr>
            <w:tcW w:w="1984" w:type="dxa"/>
            <w:vAlign w:val="center"/>
          </w:tcPr>
          <w:p w14:paraId="3FDC5085" w14:textId="77777777" w:rsidR="00ED385F" w:rsidRPr="006C260A" w:rsidRDefault="00ED385F" w:rsidP="006B3469">
            <w:pPr>
              <w:spacing w:line="360" w:lineRule="exact"/>
              <w:jc w:val="center"/>
              <w:rPr>
                <w:rFonts w:ascii="微軟正黑體" w:eastAsia="微軟正黑體" w:hAnsi="微軟正黑體" w:cs="Arial Unicode MS"/>
                <w:sz w:val="28"/>
                <w:szCs w:val="28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209D6A9" w14:textId="77777777" w:rsidR="00ED385F" w:rsidRPr="006C260A" w:rsidRDefault="00ED385F" w:rsidP="006B3469">
            <w:pPr>
              <w:spacing w:line="360" w:lineRule="exact"/>
              <w:jc w:val="center"/>
              <w:rPr>
                <w:rFonts w:ascii="微軟正黑體" w:eastAsia="微軟正黑體" w:hAnsi="微軟正黑體" w:cs="Arial Unicode MS"/>
                <w:sz w:val="28"/>
                <w:szCs w:val="28"/>
              </w:rPr>
            </w:pPr>
            <w:r w:rsidRPr="006C260A"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  <w:t>系</w:t>
            </w:r>
            <w:proofErr w:type="gramStart"/>
            <w:r w:rsidRPr="006C260A"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  <w:t>務</w:t>
            </w:r>
            <w:proofErr w:type="gramEnd"/>
            <w:r w:rsidRPr="006C260A">
              <w:rPr>
                <w:rFonts w:ascii="微軟正黑體" w:eastAsia="微軟正黑體" w:hAnsi="微軟正黑體" w:cs="Arial Unicode MS" w:hint="eastAsia"/>
                <w:sz w:val="27"/>
                <w:szCs w:val="27"/>
              </w:rPr>
              <w:t>發展委員會</w:t>
            </w:r>
          </w:p>
        </w:tc>
        <w:tc>
          <w:tcPr>
            <w:tcW w:w="2237" w:type="dxa"/>
            <w:vAlign w:val="center"/>
          </w:tcPr>
          <w:p w14:paraId="4E7CCACA" w14:textId="77777777" w:rsidR="00ED385F" w:rsidRPr="006C260A" w:rsidRDefault="00ED385F" w:rsidP="006B3469">
            <w:pPr>
              <w:spacing w:line="360" w:lineRule="exact"/>
              <w:jc w:val="center"/>
              <w:rPr>
                <w:rFonts w:ascii="微軟正黑體" w:eastAsia="微軟正黑體" w:hAnsi="微軟正黑體" w:cs="Arial Unicode MS"/>
                <w:sz w:val="28"/>
                <w:szCs w:val="28"/>
              </w:rPr>
            </w:pPr>
          </w:p>
        </w:tc>
      </w:tr>
    </w:tbl>
    <w:p w14:paraId="583F8754" w14:textId="77777777" w:rsidR="00ED385F" w:rsidRPr="006C260A" w:rsidRDefault="00ED385F" w:rsidP="00130A8C">
      <w:pPr>
        <w:spacing w:line="480" w:lineRule="exact"/>
        <w:rPr>
          <w:rFonts w:ascii="微軟正黑體" w:eastAsia="微軟正黑體" w:hAnsi="微軟正黑體" w:hint="eastAsia"/>
          <w:b/>
          <w:spacing w:val="20"/>
          <w:sz w:val="20"/>
          <w:szCs w:val="32"/>
        </w:rPr>
      </w:pPr>
    </w:p>
    <w:sectPr w:rsidR="00ED385F" w:rsidRPr="006C260A" w:rsidSect="00646EA9">
      <w:footerReference w:type="default" r:id="rId8"/>
      <w:pgSz w:w="16838" w:h="11906" w:orient="landscape" w:code="9"/>
      <w:pgMar w:top="567" w:right="680" w:bottom="567" w:left="680" w:header="851" w:footer="45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84144C" w14:textId="77777777" w:rsidR="0046421C" w:rsidRDefault="0046421C">
      <w:r>
        <w:separator/>
      </w:r>
    </w:p>
  </w:endnote>
  <w:endnote w:type="continuationSeparator" w:id="0">
    <w:p w14:paraId="6A169CA0" w14:textId="77777777" w:rsidR="0046421C" w:rsidRDefault="0046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1C5C7D" w14:textId="77777777" w:rsidR="00024C07" w:rsidRDefault="00024C07" w:rsidP="00E563D6">
    <w:pPr>
      <w:pStyle w:val="a6"/>
      <w:jc w:val="center"/>
    </w:pP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DE2F21">
      <w:rPr>
        <w:rStyle w:val="a7"/>
        <w:noProof/>
      </w:rPr>
      <w:t>2</w:t>
    </w:r>
    <w:r>
      <w:rPr>
        <w:rStyle w:val="a7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0DE8EF" w14:textId="77777777" w:rsidR="0046421C" w:rsidRDefault="0046421C">
      <w:r>
        <w:separator/>
      </w:r>
    </w:p>
  </w:footnote>
  <w:footnote w:type="continuationSeparator" w:id="0">
    <w:p w14:paraId="33C743F9" w14:textId="77777777" w:rsidR="0046421C" w:rsidRDefault="0046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57CEF"/>
    <w:multiLevelType w:val="hybridMultilevel"/>
    <w:tmpl w:val="6268B810"/>
    <w:lvl w:ilvl="0" w:tplc="FC280E3A">
      <w:start w:val="1"/>
      <w:numFmt w:val="taiwaneseCountingThousand"/>
      <w:lvlText w:val="%1、"/>
      <w:lvlJc w:val="left"/>
      <w:pPr>
        <w:tabs>
          <w:tab w:val="num" w:pos="4734"/>
        </w:tabs>
        <w:ind w:left="4734" w:hanging="480"/>
      </w:pPr>
      <w:rPr>
        <w:rFonts w:hint="default"/>
      </w:rPr>
    </w:lvl>
    <w:lvl w:ilvl="1" w:tplc="3EA0102A">
      <w:start w:val="1"/>
      <w:numFmt w:val="ideographTraditional"/>
      <w:lvlText w:val="%2、"/>
      <w:lvlJc w:val="left"/>
      <w:pPr>
        <w:ind w:left="4025" w:hanging="480"/>
      </w:pPr>
      <w:rPr>
        <w:b w:val="0"/>
      </w:rPr>
    </w:lvl>
    <w:lvl w:ilvl="2" w:tplc="AEC8A1A8">
      <w:start w:val="1"/>
      <w:numFmt w:val="lowerRoman"/>
      <w:lvlText w:val="%3."/>
      <w:lvlJc w:val="right"/>
      <w:pPr>
        <w:ind w:left="1440" w:hanging="480"/>
      </w:pPr>
      <w:rPr>
        <w:b w:val="0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C7B034D"/>
    <w:multiLevelType w:val="hybridMultilevel"/>
    <w:tmpl w:val="48A09550"/>
    <w:lvl w:ilvl="0" w:tplc="04090001">
      <w:start w:val="1"/>
      <w:numFmt w:val="bullet"/>
      <w:lvlText w:val="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800"/>
        </w:tabs>
        <w:ind w:left="4800" w:hanging="480"/>
      </w:pPr>
      <w:rPr>
        <w:rFonts w:ascii="Wingdings" w:hAnsi="Wingdings" w:hint="default"/>
      </w:rPr>
    </w:lvl>
  </w:abstractNum>
  <w:abstractNum w:abstractNumId="2" w15:restartNumberingAfterBreak="0">
    <w:nsid w:val="17106FAF"/>
    <w:multiLevelType w:val="hybridMultilevel"/>
    <w:tmpl w:val="DBDAECEE"/>
    <w:lvl w:ilvl="0" w:tplc="40C066A4">
      <w:start w:val="1"/>
      <w:numFmt w:val="taiwaneseCountingThousand"/>
      <w:pStyle w:val="a"/>
      <w:lvlText w:val="%1、"/>
      <w:lvlJc w:val="left"/>
      <w:pPr>
        <w:tabs>
          <w:tab w:val="num" w:pos="480"/>
        </w:tabs>
        <w:ind w:left="480" w:hanging="480"/>
      </w:pPr>
      <w:rPr>
        <w:rFonts w:hint="eastAsia"/>
      </w:rPr>
    </w:lvl>
    <w:lvl w:ilvl="1" w:tplc="7C0AE6FE">
      <w:start w:val="1"/>
      <w:numFmt w:val="decimal"/>
      <w:lvlText w:val="%2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 w15:restartNumberingAfterBreak="0">
    <w:nsid w:val="18007BD7"/>
    <w:multiLevelType w:val="hybridMultilevel"/>
    <w:tmpl w:val="88C6A366"/>
    <w:lvl w:ilvl="0" w:tplc="04090019">
      <w:start w:val="1"/>
      <w:numFmt w:val="ideographTraditional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AA27F55"/>
    <w:multiLevelType w:val="hybridMultilevel"/>
    <w:tmpl w:val="68004EFA"/>
    <w:lvl w:ilvl="0" w:tplc="4D4EFC7E">
      <w:start w:val="1"/>
      <w:numFmt w:val="decimal"/>
      <w:lvlText w:val="%1、"/>
      <w:lvlJc w:val="left"/>
      <w:pPr>
        <w:tabs>
          <w:tab w:val="num" w:pos="1418"/>
        </w:tabs>
        <w:ind w:left="1418" w:hanging="454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5" w15:restartNumberingAfterBreak="0">
    <w:nsid w:val="30D21F47"/>
    <w:multiLevelType w:val="hybridMultilevel"/>
    <w:tmpl w:val="4E42BCA6"/>
    <w:lvl w:ilvl="0" w:tplc="04090001">
      <w:start w:val="1"/>
      <w:numFmt w:val="bullet"/>
      <w:lvlText w:val="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1" w:tplc="466ACA24">
      <w:start w:val="1"/>
      <w:numFmt w:val="decimal"/>
      <w:lvlText w:val="%2、"/>
      <w:lvlJc w:val="left"/>
      <w:pPr>
        <w:tabs>
          <w:tab w:val="num" w:pos="1531"/>
        </w:tabs>
        <w:ind w:left="1531" w:hanging="567"/>
      </w:pPr>
      <w:rPr>
        <w:rFonts w:hint="eastAsia"/>
      </w:rPr>
    </w:lvl>
    <w:lvl w:ilvl="2" w:tplc="04090005" w:tentative="1">
      <w:start w:val="1"/>
      <w:numFmt w:val="bullet"/>
      <w:lvlText w:val="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800"/>
        </w:tabs>
        <w:ind w:left="4800" w:hanging="480"/>
      </w:pPr>
      <w:rPr>
        <w:rFonts w:ascii="Wingdings" w:hAnsi="Wingdings" w:hint="default"/>
      </w:rPr>
    </w:lvl>
  </w:abstractNum>
  <w:abstractNum w:abstractNumId="6" w15:restartNumberingAfterBreak="0">
    <w:nsid w:val="3ED35596"/>
    <w:multiLevelType w:val="hybridMultilevel"/>
    <w:tmpl w:val="E4AAFDCE"/>
    <w:lvl w:ilvl="0" w:tplc="812AB2C2">
      <w:start w:val="1"/>
      <w:numFmt w:val="decimal"/>
      <w:lvlText w:val="%1."/>
      <w:lvlJc w:val="left"/>
      <w:pPr>
        <w:ind w:left="480" w:hanging="480"/>
      </w:pPr>
      <w:rPr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4552283F"/>
    <w:multiLevelType w:val="hybridMultilevel"/>
    <w:tmpl w:val="1D163522"/>
    <w:lvl w:ilvl="0" w:tplc="C8947C2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8" w15:restartNumberingAfterBreak="0">
    <w:nsid w:val="528173C7"/>
    <w:multiLevelType w:val="multilevel"/>
    <w:tmpl w:val="AE56CB26"/>
    <w:lvl w:ilvl="0">
      <w:start w:val="1"/>
      <w:numFmt w:val="decimal"/>
      <w:lvlText w:val="%1."/>
      <w:lvlJc w:val="left"/>
      <w:pPr>
        <w:ind w:left="284" w:hanging="284"/>
      </w:pPr>
      <w:rPr>
        <w:rFonts w:hint="eastAsia"/>
        <w:b w:val="0"/>
      </w:rPr>
    </w:lvl>
    <w:lvl w:ilvl="1">
      <w:start w:val="1"/>
      <w:numFmt w:val="decimal"/>
      <w:lvlText w:val="%2."/>
      <w:lvlJc w:val="left"/>
      <w:pPr>
        <w:ind w:left="680" w:hanging="396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9" w15:restartNumberingAfterBreak="0">
    <w:nsid w:val="75773876"/>
    <w:multiLevelType w:val="hybridMultilevel"/>
    <w:tmpl w:val="FD88FF1A"/>
    <w:lvl w:ilvl="0" w:tplc="04090017">
      <w:start w:val="1"/>
      <w:numFmt w:val="ideographLegalTraditional"/>
      <w:lvlText w:val="%1、"/>
      <w:lvlJc w:val="left"/>
      <w:pPr>
        <w:tabs>
          <w:tab w:val="num" w:pos="480"/>
        </w:tabs>
        <w:ind w:left="480" w:hanging="480"/>
      </w:pPr>
    </w:lvl>
    <w:lvl w:ilvl="1" w:tplc="D944BCAE">
      <w:start w:val="1"/>
      <w:numFmt w:val="decimal"/>
      <w:lvlText w:val="%2."/>
      <w:lvlJc w:val="left"/>
      <w:pPr>
        <w:tabs>
          <w:tab w:val="num" w:pos="820"/>
        </w:tabs>
        <w:ind w:left="820" w:hanging="340"/>
      </w:pPr>
      <w:rPr>
        <w:rFonts w:hint="eastAsia"/>
      </w:rPr>
    </w:lvl>
    <w:lvl w:ilvl="2" w:tplc="74B22F5A">
      <w:start w:val="1"/>
      <w:numFmt w:val="lowerLetter"/>
      <w:lvlText w:val="%3."/>
      <w:lvlJc w:val="right"/>
      <w:pPr>
        <w:tabs>
          <w:tab w:val="num" w:pos="1134"/>
        </w:tabs>
        <w:ind w:left="1134" w:hanging="227"/>
      </w:pPr>
      <w:rPr>
        <w:rFonts w:hint="eastAsia"/>
      </w:rPr>
    </w:lvl>
    <w:lvl w:ilvl="3" w:tplc="7EEEDBD2">
      <w:start w:val="1"/>
      <w:numFmt w:val="lowerRoman"/>
      <w:lvlText w:val="%4."/>
      <w:lvlJc w:val="left"/>
      <w:pPr>
        <w:tabs>
          <w:tab w:val="num" w:pos="1701"/>
        </w:tabs>
        <w:ind w:left="1701" w:hanging="454"/>
      </w:pPr>
      <w:rPr>
        <w:rFonts w:hint="eastAsia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9"/>
  </w:num>
  <w:num w:numId="2">
    <w:abstractNumId w:val="1"/>
  </w:num>
  <w:num w:numId="3">
    <w:abstractNumId w:val="5"/>
  </w:num>
  <w:num w:numId="4">
    <w:abstractNumId w:val="4"/>
  </w:num>
  <w:num w:numId="5">
    <w:abstractNumId w:val="0"/>
  </w:num>
  <w:num w:numId="6">
    <w:abstractNumId w:val="7"/>
  </w:num>
  <w:num w:numId="7">
    <w:abstractNumId w:val="2"/>
  </w:num>
  <w:num w:numId="8">
    <w:abstractNumId w:val="8"/>
  </w:num>
  <w:num w:numId="9">
    <w:abstractNumId w:val="3"/>
  </w:num>
  <w:num w:numId="10">
    <w:abstractNumId w:val="6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2"/>
  <w:drawingGridVerticalSpacing w:val="4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220E"/>
    <w:rsid w:val="00000ED2"/>
    <w:rsid w:val="0000618C"/>
    <w:rsid w:val="000062FD"/>
    <w:rsid w:val="00006BED"/>
    <w:rsid w:val="00014A24"/>
    <w:rsid w:val="00022713"/>
    <w:rsid w:val="00024C07"/>
    <w:rsid w:val="00027B55"/>
    <w:rsid w:val="00032B5C"/>
    <w:rsid w:val="0003602B"/>
    <w:rsid w:val="00043E85"/>
    <w:rsid w:val="000442AC"/>
    <w:rsid w:val="00052F0D"/>
    <w:rsid w:val="00055265"/>
    <w:rsid w:val="00056127"/>
    <w:rsid w:val="00060376"/>
    <w:rsid w:val="00075EED"/>
    <w:rsid w:val="00080460"/>
    <w:rsid w:val="000864A6"/>
    <w:rsid w:val="00086CDD"/>
    <w:rsid w:val="0009003D"/>
    <w:rsid w:val="00090C25"/>
    <w:rsid w:val="00094A52"/>
    <w:rsid w:val="000A182A"/>
    <w:rsid w:val="000A352A"/>
    <w:rsid w:val="000A3971"/>
    <w:rsid w:val="000A4AE7"/>
    <w:rsid w:val="000B1068"/>
    <w:rsid w:val="000B1D04"/>
    <w:rsid w:val="000B53ED"/>
    <w:rsid w:val="000B5B21"/>
    <w:rsid w:val="000B6D07"/>
    <w:rsid w:val="000B7796"/>
    <w:rsid w:val="000C0430"/>
    <w:rsid w:val="000C709B"/>
    <w:rsid w:val="000D15B8"/>
    <w:rsid w:val="000D1C79"/>
    <w:rsid w:val="000D735D"/>
    <w:rsid w:val="000D7799"/>
    <w:rsid w:val="000F0450"/>
    <w:rsid w:val="000F3763"/>
    <w:rsid w:val="000F516F"/>
    <w:rsid w:val="00113548"/>
    <w:rsid w:val="0011370F"/>
    <w:rsid w:val="00114B65"/>
    <w:rsid w:val="001156F7"/>
    <w:rsid w:val="00116EAE"/>
    <w:rsid w:val="00117349"/>
    <w:rsid w:val="001218BB"/>
    <w:rsid w:val="00127490"/>
    <w:rsid w:val="00130A8C"/>
    <w:rsid w:val="001318EB"/>
    <w:rsid w:val="0013387B"/>
    <w:rsid w:val="00143534"/>
    <w:rsid w:val="00155A63"/>
    <w:rsid w:val="00160966"/>
    <w:rsid w:val="001620F0"/>
    <w:rsid w:val="00162F52"/>
    <w:rsid w:val="001708B5"/>
    <w:rsid w:val="00171DD9"/>
    <w:rsid w:val="00176EDE"/>
    <w:rsid w:val="00187F2F"/>
    <w:rsid w:val="0019272A"/>
    <w:rsid w:val="001A165B"/>
    <w:rsid w:val="001A3CD6"/>
    <w:rsid w:val="001A42A4"/>
    <w:rsid w:val="001A6C6D"/>
    <w:rsid w:val="001B0364"/>
    <w:rsid w:val="001B2471"/>
    <w:rsid w:val="001B35E9"/>
    <w:rsid w:val="001C1026"/>
    <w:rsid w:val="001C52EA"/>
    <w:rsid w:val="001C6FAA"/>
    <w:rsid w:val="001D23DB"/>
    <w:rsid w:val="001D7F50"/>
    <w:rsid w:val="001E370E"/>
    <w:rsid w:val="001E6AA0"/>
    <w:rsid w:val="001E7FF8"/>
    <w:rsid w:val="001F6AB0"/>
    <w:rsid w:val="0020283F"/>
    <w:rsid w:val="00203EDB"/>
    <w:rsid w:val="00214889"/>
    <w:rsid w:val="00221EC3"/>
    <w:rsid w:val="00227062"/>
    <w:rsid w:val="00231014"/>
    <w:rsid w:val="002330C5"/>
    <w:rsid w:val="002408C5"/>
    <w:rsid w:val="002623D1"/>
    <w:rsid w:val="00297649"/>
    <w:rsid w:val="002A0050"/>
    <w:rsid w:val="002A0759"/>
    <w:rsid w:val="002A1C96"/>
    <w:rsid w:val="002A7FE3"/>
    <w:rsid w:val="002B14CB"/>
    <w:rsid w:val="002B21DA"/>
    <w:rsid w:val="002B2839"/>
    <w:rsid w:val="002B3A8B"/>
    <w:rsid w:val="002C04BA"/>
    <w:rsid w:val="002C3F95"/>
    <w:rsid w:val="002C778C"/>
    <w:rsid w:val="002D282F"/>
    <w:rsid w:val="002D6749"/>
    <w:rsid w:val="002D6756"/>
    <w:rsid w:val="002E0F2F"/>
    <w:rsid w:val="002E3424"/>
    <w:rsid w:val="002E3D98"/>
    <w:rsid w:val="002F20EB"/>
    <w:rsid w:val="002F2D94"/>
    <w:rsid w:val="002F325B"/>
    <w:rsid w:val="002F7012"/>
    <w:rsid w:val="00301A95"/>
    <w:rsid w:val="00302B18"/>
    <w:rsid w:val="003037C4"/>
    <w:rsid w:val="00304B30"/>
    <w:rsid w:val="00304FD9"/>
    <w:rsid w:val="00305C36"/>
    <w:rsid w:val="00315EE5"/>
    <w:rsid w:val="00322156"/>
    <w:rsid w:val="00322DDE"/>
    <w:rsid w:val="00322E7B"/>
    <w:rsid w:val="00323F1A"/>
    <w:rsid w:val="003255E2"/>
    <w:rsid w:val="00325EEB"/>
    <w:rsid w:val="00330DF6"/>
    <w:rsid w:val="00331524"/>
    <w:rsid w:val="00332760"/>
    <w:rsid w:val="00337E7B"/>
    <w:rsid w:val="00344684"/>
    <w:rsid w:val="00344C94"/>
    <w:rsid w:val="00356D4C"/>
    <w:rsid w:val="00372721"/>
    <w:rsid w:val="00380808"/>
    <w:rsid w:val="00380FC2"/>
    <w:rsid w:val="003A281B"/>
    <w:rsid w:val="003A3541"/>
    <w:rsid w:val="003A77FF"/>
    <w:rsid w:val="003A7823"/>
    <w:rsid w:val="003B4497"/>
    <w:rsid w:val="003C7E11"/>
    <w:rsid w:val="003E3A35"/>
    <w:rsid w:val="003F19F2"/>
    <w:rsid w:val="003F74FE"/>
    <w:rsid w:val="003F79BD"/>
    <w:rsid w:val="003F7BC9"/>
    <w:rsid w:val="004042F6"/>
    <w:rsid w:val="00404CC7"/>
    <w:rsid w:val="0040608B"/>
    <w:rsid w:val="00407F51"/>
    <w:rsid w:val="0042785D"/>
    <w:rsid w:val="00432D6C"/>
    <w:rsid w:val="004446CE"/>
    <w:rsid w:val="004466A9"/>
    <w:rsid w:val="004468F8"/>
    <w:rsid w:val="0046194D"/>
    <w:rsid w:val="004633FD"/>
    <w:rsid w:val="0046421C"/>
    <w:rsid w:val="00471D59"/>
    <w:rsid w:val="0047494E"/>
    <w:rsid w:val="00475A93"/>
    <w:rsid w:val="00485957"/>
    <w:rsid w:val="00493A57"/>
    <w:rsid w:val="00496B70"/>
    <w:rsid w:val="004A688B"/>
    <w:rsid w:val="004A746D"/>
    <w:rsid w:val="004B3AF8"/>
    <w:rsid w:val="004B3DA1"/>
    <w:rsid w:val="004B595D"/>
    <w:rsid w:val="004B71DB"/>
    <w:rsid w:val="004C0AAC"/>
    <w:rsid w:val="004C20D9"/>
    <w:rsid w:val="004C476F"/>
    <w:rsid w:val="004D4F48"/>
    <w:rsid w:val="004D63E0"/>
    <w:rsid w:val="004E1965"/>
    <w:rsid w:val="004E2E55"/>
    <w:rsid w:val="004E39DB"/>
    <w:rsid w:val="004E79AC"/>
    <w:rsid w:val="0050028E"/>
    <w:rsid w:val="0050206D"/>
    <w:rsid w:val="00505373"/>
    <w:rsid w:val="005106E4"/>
    <w:rsid w:val="0051174D"/>
    <w:rsid w:val="00512DB8"/>
    <w:rsid w:val="00512FEF"/>
    <w:rsid w:val="00513681"/>
    <w:rsid w:val="0051545F"/>
    <w:rsid w:val="005243F2"/>
    <w:rsid w:val="0052696F"/>
    <w:rsid w:val="005318DE"/>
    <w:rsid w:val="00536051"/>
    <w:rsid w:val="005362F5"/>
    <w:rsid w:val="00540233"/>
    <w:rsid w:val="00547C43"/>
    <w:rsid w:val="00551FB0"/>
    <w:rsid w:val="0055231E"/>
    <w:rsid w:val="00557B6B"/>
    <w:rsid w:val="00562AF4"/>
    <w:rsid w:val="00573219"/>
    <w:rsid w:val="00581D49"/>
    <w:rsid w:val="0058319F"/>
    <w:rsid w:val="00584008"/>
    <w:rsid w:val="005843DB"/>
    <w:rsid w:val="00586FCA"/>
    <w:rsid w:val="00590D48"/>
    <w:rsid w:val="00595427"/>
    <w:rsid w:val="005A3FCC"/>
    <w:rsid w:val="005B6FA5"/>
    <w:rsid w:val="005D071A"/>
    <w:rsid w:val="005D1E24"/>
    <w:rsid w:val="005D2217"/>
    <w:rsid w:val="005D640C"/>
    <w:rsid w:val="005E2835"/>
    <w:rsid w:val="005F65D2"/>
    <w:rsid w:val="005F7BB0"/>
    <w:rsid w:val="0060017B"/>
    <w:rsid w:val="006006BC"/>
    <w:rsid w:val="00601621"/>
    <w:rsid w:val="00607875"/>
    <w:rsid w:val="00617ED1"/>
    <w:rsid w:val="006201D0"/>
    <w:rsid w:val="006201FB"/>
    <w:rsid w:val="00624B8D"/>
    <w:rsid w:val="00630143"/>
    <w:rsid w:val="006315A6"/>
    <w:rsid w:val="006318EE"/>
    <w:rsid w:val="00646EA9"/>
    <w:rsid w:val="00654DDE"/>
    <w:rsid w:val="0065589D"/>
    <w:rsid w:val="00655E81"/>
    <w:rsid w:val="00657879"/>
    <w:rsid w:val="0068110D"/>
    <w:rsid w:val="006824B9"/>
    <w:rsid w:val="00685DC7"/>
    <w:rsid w:val="00686312"/>
    <w:rsid w:val="00694406"/>
    <w:rsid w:val="00696AB5"/>
    <w:rsid w:val="00697355"/>
    <w:rsid w:val="006A12D5"/>
    <w:rsid w:val="006A249A"/>
    <w:rsid w:val="006B3469"/>
    <w:rsid w:val="006B425B"/>
    <w:rsid w:val="006C20A7"/>
    <w:rsid w:val="006C260A"/>
    <w:rsid w:val="006C479B"/>
    <w:rsid w:val="006C5872"/>
    <w:rsid w:val="006C75DB"/>
    <w:rsid w:val="006D120E"/>
    <w:rsid w:val="006D3AC6"/>
    <w:rsid w:val="006E5578"/>
    <w:rsid w:val="006F377A"/>
    <w:rsid w:val="006F66A4"/>
    <w:rsid w:val="006F6BB6"/>
    <w:rsid w:val="00706561"/>
    <w:rsid w:val="00713749"/>
    <w:rsid w:val="00714108"/>
    <w:rsid w:val="00724726"/>
    <w:rsid w:val="007262F3"/>
    <w:rsid w:val="00744C89"/>
    <w:rsid w:val="00754D43"/>
    <w:rsid w:val="007642B6"/>
    <w:rsid w:val="00764B5F"/>
    <w:rsid w:val="00767994"/>
    <w:rsid w:val="00773225"/>
    <w:rsid w:val="007735B1"/>
    <w:rsid w:val="00775F21"/>
    <w:rsid w:val="00776C64"/>
    <w:rsid w:val="00780227"/>
    <w:rsid w:val="00780DAD"/>
    <w:rsid w:val="007868A8"/>
    <w:rsid w:val="00786C31"/>
    <w:rsid w:val="007903F2"/>
    <w:rsid w:val="00790576"/>
    <w:rsid w:val="00792FA4"/>
    <w:rsid w:val="00793685"/>
    <w:rsid w:val="00796809"/>
    <w:rsid w:val="007A5C73"/>
    <w:rsid w:val="007B6CD0"/>
    <w:rsid w:val="007C088F"/>
    <w:rsid w:val="007C5EBB"/>
    <w:rsid w:val="007D3AAC"/>
    <w:rsid w:val="007D711F"/>
    <w:rsid w:val="007D7D90"/>
    <w:rsid w:val="007E24DF"/>
    <w:rsid w:val="007E2939"/>
    <w:rsid w:val="007E39E6"/>
    <w:rsid w:val="007E63E7"/>
    <w:rsid w:val="00802A71"/>
    <w:rsid w:val="00803FAF"/>
    <w:rsid w:val="00804854"/>
    <w:rsid w:val="00806D48"/>
    <w:rsid w:val="00806F2B"/>
    <w:rsid w:val="00812E5B"/>
    <w:rsid w:val="00815F97"/>
    <w:rsid w:val="00831394"/>
    <w:rsid w:val="00831F14"/>
    <w:rsid w:val="008368B7"/>
    <w:rsid w:val="00854D93"/>
    <w:rsid w:val="008611C4"/>
    <w:rsid w:val="008619E0"/>
    <w:rsid w:val="00861CBF"/>
    <w:rsid w:val="00865B24"/>
    <w:rsid w:val="00866D40"/>
    <w:rsid w:val="0087232D"/>
    <w:rsid w:val="00873C50"/>
    <w:rsid w:val="00876EC7"/>
    <w:rsid w:val="0088470A"/>
    <w:rsid w:val="008A0E35"/>
    <w:rsid w:val="008A14F3"/>
    <w:rsid w:val="008A18B1"/>
    <w:rsid w:val="008A6509"/>
    <w:rsid w:val="008A78AA"/>
    <w:rsid w:val="008B00D5"/>
    <w:rsid w:val="008B1F2E"/>
    <w:rsid w:val="008B200B"/>
    <w:rsid w:val="008B3F82"/>
    <w:rsid w:val="008C51EE"/>
    <w:rsid w:val="008C6D8C"/>
    <w:rsid w:val="008D6198"/>
    <w:rsid w:val="008D719D"/>
    <w:rsid w:val="008F1537"/>
    <w:rsid w:val="008F2030"/>
    <w:rsid w:val="008F74AB"/>
    <w:rsid w:val="009005ED"/>
    <w:rsid w:val="00902988"/>
    <w:rsid w:val="00910FD1"/>
    <w:rsid w:val="009116A1"/>
    <w:rsid w:val="00912875"/>
    <w:rsid w:val="00917AF1"/>
    <w:rsid w:val="009241D4"/>
    <w:rsid w:val="009258D8"/>
    <w:rsid w:val="00926307"/>
    <w:rsid w:val="0093473C"/>
    <w:rsid w:val="00936DDF"/>
    <w:rsid w:val="00937E12"/>
    <w:rsid w:val="00940D2D"/>
    <w:rsid w:val="009450B6"/>
    <w:rsid w:val="00945753"/>
    <w:rsid w:val="009559C4"/>
    <w:rsid w:val="00956109"/>
    <w:rsid w:val="00956177"/>
    <w:rsid w:val="00962439"/>
    <w:rsid w:val="009663B8"/>
    <w:rsid w:val="009702D3"/>
    <w:rsid w:val="00970A36"/>
    <w:rsid w:val="0097277A"/>
    <w:rsid w:val="00975A05"/>
    <w:rsid w:val="009772F3"/>
    <w:rsid w:val="00986A08"/>
    <w:rsid w:val="0099479F"/>
    <w:rsid w:val="00997826"/>
    <w:rsid w:val="009A19B5"/>
    <w:rsid w:val="009A3F22"/>
    <w:rsid w:val="009A46A3"/>
    <w:rsid w:val="009A4F5B"/>
    <w:rsid w:val="009A6357"/>
    <w:rsid w:val="009B0714"/>
    <w:rsid w:val="009B2CD0"/>
    <w:rsid w:val="009B665A"/>
    <w:rsid w:val="009C7723"/>
    <w:rsid w:val="009C7A18"/>
    <w:rsid w:val="009C7AD2"/>
    <w:rsid w:val="009D4A19"/>
    <w:rsid w:val="009D72B0"/>
    <w:rsid w:val="009F117C"/>
    <w:rsid w:val="009F4E09"/>
    <w:rsid w:val="00A01BD1"/>
    <w:rsid w:val="00A05AEE"/>
    <w:rsid w:val="00A066F5"/>
    <w:rsid w:val="00A102D2"/>
    <w:rsid w:val="00A11F65"/>
    <w:rsid w:val="00A1201B"/>
    <w:rsid w:val="00A163FE"/>
    <w:rsid w:val="00A20E17"/>
    <w:rsid w:val="00A273F8"/>
    <w:rsid w:val="00A30288"/>
    <w:rsid w:val="00A32AAE"/>
    <w:rsid w:val="00A42A79"/>
    <w:rsid w:val="00A45260"/>
    <w:rsid w:val="00A46038"/>
    <w:rsid w:val="00A52935"/>
    <w:rsid w:val="00A53675"/>
    <w:rsid w:val="00A57BDC"/>
    <w:rsid w:val="00A6243B"/>
    <w:rsid w:val="00A62ADB"/>
    <w:rsid w:val="00A67579"/>
    <w:rsid w:val="00A677E2"/>
    <w:rsid w:val="00A70E7E"/>
    <w:rsid w:val="00A713C2"/>
    <w:rsid w:val="00A729CB"/>
    <w:rsid w:val="00A73E3A"/>
    <w:rsid w:val="00A76825"/>
    <w:rsid w:val="00A77EF3"/>
    <w:rsid w:val="00A81061"/>
    <w:rsid w:val="00A8204B"/>
    <w:rsid w:val="00A82C15"/>
    <w:rsid w:val="00A87DBC"/>
    <w:rsid w:val="00A967E3"/>
    <w:rsid w:val="00AA655E"/>
    <w:rsid w:val="00AB0076"/>
    <w:rsid w:val="00AB583A"/>
    <w:rsid w:val="00AB608F"/>
    <w:rsid w:val="00AC21FB"/>
    <w:rsid w:val="00AC493F"/>
    <w:rsid w:val="00AD5661"/>
    <w:rsid w:val="00AE1553"/>
    <w:rsid w:val="00AE1C5F"/>
    <w:rsid w:val="00AE7C34"/>
    <w:rsid w:val="00AF6C95"/>
    <w:rsid w:val="00AF7F1C"/>
    <w:rsid w:val="00B034FC"/>
    <w:rsid w:val="00B16E46"/>
    <w:rsid w:val="00B1772F"/>
    <w:rsid w:val="00B22A9D"/>
    <w:rsid w:val="00B40F8D"/>
    <w:rsid w:val="00B41CEE"/>
    <w:rsid w:val="00B42F82"/>
    <w:rsid w:val="00B51691"/>
    <w:rsid w:val="00B71C66"/>
    <w:rsid w:val="00B73DB0"/>
    <w:rsid w:val="00B75C1A"/>
    <w:rsid w:val="00B76A37"/>
    <w:rsid w:val="00B82173"/>
    <w:rsid w:val="00B86F2D"/>
    <w:rsid w:val="00B92A30"/>
    <w:rsid w:val="00B95DD0"/>
    <w:rsid w:val="00BA2A26"/>
    <w:rsid w:val="00BC06D1"/>
    <w:rsid w:val="00BC296B"/>
    <w:rsid w:val="00BD68F8"/>
    <w:rsid w:val="00BE1B0D"/>
    <w:rsid w:val="00BE5210"/>
    <w:rsid w:val="00BF6479"/>
    <w:rsid w:val="00C015DA"/>
    <w:rsid w:val="00C04EA9"/>
    <w:rsid w:val="00C06839"/>
    <w:rsid w:val="00C07478"/>
    <w:rsid w:val="00C206FC"/>
    <w:rsid w:val="00C221AF"/>
    <w:rsid w:val="00C24547"/>
    <w:rsid w:val="00C4486F"/>
    <w:rsid w:val="00C51C2C"/>
    <w:rsid w:val="00C55EB1"/>
    <w:rsid w:val="00C56975"/>
    <w:rsid w:val="00C62874"/>
    <w:rsid w:val="00C7473D"/>
    <w:rsid w:val="00C74C5B"/>
    <w:rsid w:val="00C76C2B"/>
    <w:rsid w:val="00C8421E"/>
    <w:rsid w:val="00C90050"/>
    <w:rsid w:val="00C9143B"/>
    <w:rsid w:val="00C91CA2"/>
    <w:rsid w:val="00CA0C5B"/>
    <w:rsid w:val="00CA31CD"/>
    <w:rsid w:val="00CA339C"/>
    <w:rsid w:val="00CA6C0B"/>
    <w:rsid w:val="00CC6C54"/>
    <w:rsid w:val="00CD1686"/>
    <w:rsid w:val="00CD6473"/>
    <w:rsid w:val="00CE1B44"/>
    <w:rsid w:val="00CE3203"/>
    <w:rsid w:val="00CF0089"/>
    <w:rsid w:val="00CF04B6"/>
    <w:rsid w:val="00D02D04"/>
    <w:rsid w:val="00D05E0B"/>
    <w:rsid w:val="00D131EA"/>
    <w:rsid w:val="00D25873"/>
    <w:rsid w:val="00D268BA"/>
    <w:rsid w:val="00D33B49"/>
    <w:rsid w:val="00D37500"/>
    <w:rsid w:val="00D4243F"/>
    <w:rsid w:val="00D4485F"/>
    <w:rsid w:val="00D455C8"/>
    <w:rsid w:val="00D50E73"/>
    <w:rsid w:val="00D66964"/>
    <w:rsid w:val="00D70EFE"/>
    <w:rsid w:val="00D72997"/>
    <w:rsid w:val="00D77918"/>
    <w:rsid w:val="00D80D90"/>
    <w:rsid w:val="00D95C15"/>
    <w:rsid w:val="00D97456"/>
    <w:rsid w:val="00DA0108"/>
    <w:rsid w:val="00DA271F"/>
    <w:rsid w:val="00DB7EA6"/>
    <w:rsid w:val="00DC735A"/>
    <w:rsid w:val="00DC7853"/>
    <w:rsid w:val="00DD0FC6"/>
    <w:rsid w:val="00DD19A7"/>
    <w:rsid w:val="00DD19BB"/>
    <w:rsid w:val="00DD5074"/>
    <w:rsid w:val="00DD798F"/>
    <w:rsid w:val="00DD7EF2"/>
    <w:rsid w:val="00DE2F21"/>
    <w:rsid w:val="00DF3FA9"/>
    <w:rsid w:val="00E071BA"/>
    <w:rsid w:val="00E13217"/>
    <w:rsid w:val="00E15991"/>
    <w:rsid w:val="00E168F9"/>
    <w:rsid w:val="00E169D0"/>
    <w:rsid w:val="00E341AE"/>
    <w:rsid w:val="00E43666"/>
    <w:rsid w:val="00E4772A"/>
    <w:rsid w:val="00E500C5"/>
    <w:rsid w:val="00E5629B"/>
    <w:rsid w:val="00E563D6"/>
    <w:rsid w:val="00E57521"/>
    <w:rsid w:val="00E577D9"/>
    <w:rsid w:val="00E60365"/>
    <w:rsid w:val="00E803B9"/>
    <w:rsid w:val="00E821F5"/>
    <w:rsid w:val="00E844DA"/>
    <w:rsid w:val="00E85443"/>
    <w:rsid w:val="00E912EB"/>
    <w:rsid w:val="00EA4726"/>
    <w:rsid w:val="00EA56A0"/>
    <w:rsid w:val="00EA63D8"/>
    <w:rsid w:val="00EC0037"/>
    <w:rsid w:val="00ED2ED5"/>
    <w:rsid w:val="00ED3840"/>
    <w:rsid w:val="00ED385F"/>
    <w:rsid w:val="00EE0AB2"/>
    <w:rsid w:val="00EF5553"/>
    <w:rsid w:val="00F06915"/>
    <w:rsid w:val="00F205BC"/>
    <w:rsid w:val="00F23BFC"/>
    <w:rsid w:val="00F23C95"/>
    <w:rsid w:val="00F25943"/>
    <w:rsid w:val="00F2641B"/>
    <w:rsid w:val="00F304BE"/>
    <w:rsid w:val="00F34CB0"/>
    <w:rsid w:val="00F37DD7"/>
    <w:rsid w:val="00F40F34"/>
    <w:rsid w:val="00F44247"/>
    <w:rsid w:val="00F4483A"/>
    <w:rsid w:val="00F457BE"/>
    <w:rsid w:val="00F614EC"/>
    <w:rsid w:val="00F66596"/>
    <w:rsid w:val="00F7220E"/>
    <w:rsid w:val="00F82354"/>
    <w:rsid w:val="00F8797A"/>
    <w:rsid w:val="00F91210"/>
    <w:rsid w:val="00F92760"/>
    <w:rsid w:val="00F934C8"/>
    <w:rsid w:val="00F97D3E"/>
    <w:rsid w:val="00FA05AE"/>
    <w:rsid w:val="00FA19D6"/>
    <w:rsid w:val="00FB2D78"/>
    <w:rsid w:val="00FB3218"/>
    <w:rsid w:val="00FC1C67"/>
    <w:rsid w:val="00FC2E02"/>
    <w:rsid w:val="00FD24CE"/>
    <w:rsid w:val="00FE0733"/>
    <w:rsid w:val="00FF2064"/>
    <w:rsid w:val="00FF3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0209065"/>
  <w15:chartTrackingRefBased/>
  <w15:docId w15:val="{2B6F23FE-4CB5-415D-A685-E0F5465081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1">
    <w:name w:val="Default Paragraph Font"/>
    <w:semiHidden/>
  </w:style>
  <w:style w:type="table" w:default="1" w:styleId="a2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semiHidden/>
  </w:style>
  <w:style w:type="table" w:styleId="a4">
    <w:name w:val="Table Grid"/>
    <w:basedOn w:val="a2"/>
    <w:uiPriority w:val="59"/>
    <w:rsid w:val="00BD68F8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0"/>
    <w:rsid w:val="00E563D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6">
    <w:name w:val="footer"/>
    <w:basedOn w:val="a0"/>
    <w:rsid w:val="00E563D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7">
    <w:name w:val="page number"/>
    <w:basedOn w:val="a1"/>
    <w:rsid w:val="00E563D6"/>
  </w:style>
  <w:style w:type="paragraph" w:customStyle="1" w:styleId="xl34">
    <w:name w:val="xl34"/>
    <w:basedOn w:val="a0"/>
    <w:rsid w:val="009450B6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</w:rPr>
  </w:style>
  <w:style w:type="paragraph" w:customStyle="1" w:styleId="title">
    <w:name w:val="title"/>
    <w:basedOn w:val="a0"/>
    <w:rsid w:val="003A3541"/>
    <w:pPr>
      <w:widowControl/>
      <w:adjustRightInd w:val="0"/>
      <w:spacing w:before="50" w:line="360" w:lineRule="atLeast"/>
      <w:jc w:val="both"/>
      <w:textAlignment w:val="baseline"/>
    </w:pPr>
    <w:rPr>
      <w:rFonts w:ascii="標楷體" w:eastAsia="標楷體"/>
      <w:kern w:val="0"/>
      <w:sz w:val="28"/>
      <w:szCs w:val="20"/>
    </w:rPr>
  </w:style>
  <w:style w:type="paragraph" w:styleId="a8">
    <w:name w:val="Plain Text"/>
    <w:basedOn w:val="a0"/>
    <w:link w:val="a9"/>
    <w:uiPriority w:val="99"/>
    <w:rsid w:val="000C709B"/>
    <w:pPr>
      <w:widowControl/>
      <w:spacing w:before="100" w:beforeAutospacing="1" w:after="100" w:afterAutospacing="1"/>
    </w:pPr>
    <w:rPr>
      <w:rFonts w:ascii="Arial Unicode MS" w:eastAsia="Arial Unicode MS" w:hAnsi="Arial Unicode MS"/>
      <w:kern w:val="0"/>
      <w:lang w:val="x-none" w:eastAsia="x-none"/>
    </w:rPr>
  </w:style>
  <w:style w:type="paragraph" w:styleId="Web">
    <w:name w:val="Normal (Web)"/>
    <w:basedOn w:val="a0"/>
    <w:rsid w:val="000C709B"/>
    <w:pPr>
      <w:widowControl/>
      <w:spacing w:before="100" w:beforeAutospacing="1" w:after="100" w:afterAutospacing="1"/>
    </w:pPr>
    <w:rPr>
      <w:rFonts w:ascii="Arial Unicode MS" w:eastAsia="Arial Unicode MS" w:hAnsi="Arial Unicode MS" w:cs="Arial Unicode MS"/>
      <w:kern w:val="0"/>
    </w:rPr>
  </w:style>
  <w:style w:type="paragraph" w:styleId="aa">
    <w:name w:val="Body Text Indent"/>
    <w:basedOn w:val="a0"/>
    <w:rsid w:val="000C709B"/>
    <w:pPr>
      <w:widowControl/>
      <w:spacing w:before="150" w:after="150" w:line="360" w:lineRule="auto"/>
      <w:ind w:firstLine="640"/>
      <w:jc w:val="center"/>
    </w:pPr>
    <w:rPr>
      <w:rFonts w:ascii="標楷體" w:eastAsia="標楷體" w:hAnsi="標楷體"/>
      <w:color w:val="0000FF"/>
      <w:sz w:val="36"/>
      <w:szCs w:val="36"/>
    </w:rPr>
  </w:style>
  <w:style w:type="paragraph" w:customStyle="1" w:styleId="Default">
    <w:name w:val="Default"/>
    <w:rsid w:val="00D70EFE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sz w:val="24"/>
      <w:szCs w:val="24"/>
    </w:rPr>
  </w:style>
  <w:style w:type="character" w:styleId="ab">
    <w:name w:val="Hyperlink"/>
    <w:rsid w:val="004D63E0"/>
    <w:rPr>
      <w:color w:val="0000FF"/>
      <w:u w:val="single"/>
    </w:rPr>
  </w:style>
  <w:style w:type="character" w:customStyle="1" w:styleId="grame">
    <w:name w:val="grame"/>
    <w:basedOn w:val="a1"/>
    <w:rsid w:val="00C9143B"/>
  </w:style>
  <w:style w:type="paragraph" w:styleId="2">
    <w:name w:val="Body Text Indent 2"/>
    <w:basedOn w:val="a0"/>
    <w:link w:val="20"/>
    <w:rsid w:val="00116EAE"/>
    <w:pPr>
      <w:spacing w:after="120" w:line="480" w:lineRule="auto"/>
      <w:ind w:leftChars="200" w:left="480"/>
    </w:pPr>
    <w:rPr>
      <w:lang w:val="x-none" w:eastAsia="x-none"/>
    </w:rPr>
  </w:style>
  <w:style w:type="character" w:customStyle="1" w:styleId="20">
    <w:name w:val="本文縮排 2 字元"/>
    <w:link w:val="2"/>
    <w:rsid w:val="00116EAE"/>
    <w:rPr>
      <w:kern w:val="2"/>
      <w:sz w:val="24"/>
      <w:szCs w:val="24"/>
    </w:rPr>
  </w:style>
  <w:style w:type="paragraph" w:styleId="3">
    <w:name w:val="Body Text Indent 3"/>
    <w:basedOn w:val="a0"/>
    <w:link w:val="30"/>
    <w:rsid w:val="00116EAE"/>
    <w:pPr>
      <w:spacing w:after="120"/>
      <w:ind w:leftChars="200" w:left="480"/>
    </w:pPr>
    <w:rPr>
      <w:sz w:val="16"/>
      <w:szCs w:val="16"/>
      <w:lang w:val="x-none" w:eastAsia="x-none"/>
    </w:rPr>
  </w:style>
  <w:style w:type="character" w:customStyle="1" w:styleId="30">
    <w:name w:val="本文縮排 3 字元"/>
    <w:link w:val="3"/>
    <w:rsid w:val="00116EAE"/>
    <w:rPr>
      <w:kern w:val="2"/>
      <w:sz w:val="16"/>
      <w:szCs w:val="16"/>
    </w:rPr>
  </w:style>
  <w:style w:type="paragraph" w:styleId="ac">
    <w:name w:val="List Paragraph"/>
    <w:basedOn w:val="a0"/>
    <w:uiPriority w:val="34"/>
    <w:qFormat/>
    <w:rsid w:val="000F0450"/>
    <w:pPr>
      <w:ind w:leftChars="200" w:left="480"/>
    </w:pPr>
  </w:style>
  <w:style w:type="paragraph" w:customStyle="1" w:styleId="a">
    <w:name w:val="一"/>
    <w:basedOn w:val="a0"/>
    <w:rsid w:val="00CA0C5B"/>
    <w:pPr>
      <w:numPr>
        <w:numId w:val="7"/>
      </w:numPr>
      <w:spacing w:after="120"/>
    </w:pPr>
    <w:rPr>
      <w:szCs w:val="20"/>
    </w:rPr>
  </w:style>
  <w:style w:type="paragraph" w:customStyle="1" w:styleId="ad">
    <w:name w:val="目錄一"/>
    <w:basedOn w:val="a"/>
    <w:rsid w:val="00CA0C5B"/>
  </w:style>
  <w:style w:type="character" w:styleId="ae">
    <w:name w:val="Strong"/>
    <w:uiPriority w:val="22"/>
    <w:qFormat/>
    <w:rsid w:val="00EC0037"/>
    <w:rPr>
      <w:b/>
      <w:bCs/>
    </w:rPr>
  </w:style>
  <w:style w:type="character" w:customStyle="1" w:styleId="a9">
    <w:name w:val="純文字 字元"/>
    <w:link w:val="a8"/>
    <w:uiPriority w:val="99"/>
    <w:rsid w:val="00231014"/>
    <w:rPr>
      <w:rFonts w:ascii="Arial Unicode MS" w:eastAsia="Arial Unicode MS" w:hAnsi="Arial Unicode MS" w:cs="Arial Unicode MS"/>
      <w:sz w:val="24"/>
      <w:szCs w:val="24"/>
    </w:rPr>
  </w:style>
  <w:style w:type="paragraph" w:styleId="af">
    <w:name w:val="Balloon Text"/>
    <w:basedOn w:val="a0"/>
    <w:link w:val="af0"/>
    <w:rsid w:val="0003602B"/>
    <w:rPr>
      <w:rFonts w:ascii="Cambria" w:hAnsi="Cambria"/>
      <w:sz w:val="18"/>
      <w:szCs w:val="18"/>
      <w:lang w:val="x-none" w:eastAsia="x-none"/>
    </w:rPr>
  </w:style>
  <w:style w:type="character" w:customStyle="1" w:styleId="af0">
    <w:name w:val="註解方塊文字 字元"/>
    <w:link w:val="af"/>
    <w:rsid w:val="0003602B"/>
    <w:rPr>
      <w:rFonts w:ascii="Cambria" w:eastAsia="新細明體" w:hAnsi="Cambria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7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3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31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939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8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2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2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185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B0C825-F13A-4E8C-A606-F8149F3D31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114-1 職安系獎助學金申請表.docx</Template>
  <TotalTime>0</TotalTime>
  <Pages>1</Pages>
  <Words>128</Words>
  <Characters>732</Characters>
  <Application>Microsoft Office Word</Application>
  <DocSecurity>0</DocSecurity>
  <Lines>6</Lines>
  <Paragraphs>1</Paragraphs>
  <ScaleCrop>false</ScaleCrop>
  <Company>CMT</Company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九十五學年度第一學期   職業安全衛生系</dc:title>
  <dc:subject/>
  <dc:creator>20401_職安系協調人</dc:creator>
  <cp:keywords/>
  <cp:lastModifiedBy>睿騰 Wang</cp:lastModifiedBy>
  <cp:revision>2</cp:revision>
  <cp:lastPrinted>2024-10-21T03:42:00Z</cp:lastPrinted>
  <dcterms:created xsi:type="dcterms:W3CDTF">2025-10-23T07:30:00Z</dcterms:created>
  <dcterms:modified xsi:type="dcterms:W3CDTF">2025-10-23T07:30:00Z</dcterms:modified>
</cp:coreProperties>
</file>